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B53C00" w:rsidRDefault="00DA1E55" w:rsidP="00E51027">
      <w:pPr>
        <w:pStyle w:val="Heading1"/>
        <w:shd w:val="clear" w:color="auto" w:fill="FFFFFF"/>
        <w:spacing w:before="150" w:beforeAutospacing="0" w:after="0" w:afterAutospacing="0" w:line="450" w:lineRule="atLeast"/>
        <w:jc w:val="center"/>
        <w:rPr>
          <w:rFonts w:ascii="Georgia" w:hAnsi="Georgia" w:cs="Georgia"/>
          <w:i/>
          <w:iCs/>
          <w:sz w:val="72"/>
          <w:szCs w:val="72"/>
        </w:rPr>
      </w:pPr>
      <w:r w:rsidRPr="00B53C00">
        <w:rPr>
          <w:rFonts w:ascii="Georgia" w:hAnsi="Georgia" w:cs="Georgia"/>
          <w:i/>
          <w:iCs/>
          <w:sz w:val="72"/>
          <w:szCs w:val="72"/>
        </w:rPr>
        <w:t>Занятие в подготовительной группе «Планеты солнечной </w:t>
      </w:r>
    </w:p>
    <w:p w:rsidR="00DA1E55" w:rsidRPr="00B53C00" w:rsidRDefault="00DA1E55" w:rsidP="00E51027">
      <w:pPr>
        <w:pStyle w:val="Heading1"/>
        <w:shd w:val="clear" w:color="auto" w:fill="FFFFFF"/>
        <w:spacing w:before="150" w:beforeAutospacing="0" w:after="0" w:afterAutospacing="0" w:line="450" w:lineRule="atLeast"/>
        <w:jc w:val="center"/>
        <w:rPr>
          <w:rFonts w:ascii="Georgia" w:hAnsi="Georgia" w:cs="Georgia"/>
          <w:i/>
          <w:iCs/>
          <w:sz w:val="72"/>
          <w:szCs w:val="72"/>
        </w:rPr>
      </w:pPr>
      <w:r w:rsidRPr="00B53C00">
        <w:rPr>
          <w:rFonts w:ascii="Georgia" w:hAnsi="Georgia" w:cs="Georgia"/>
          <w:i/>
          <w:iCs/>
          <w:sz w:val="72"/>
          <w:szCs w:val="72"/>
        </w:rPr>
        <w:t>системы»</w:t>
      </w:r>
    </w:p>
    <w:p w:rsidR="00DA1E55" w:rsidRDefault="00DA1E55" w:rsidP="00E51027">
      <w:pPr>
        <w:ind w:left="-28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102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92.5pt">
            <v:imagedata r:id="rId5" o:title=""/>
          </v:shape>
        </w:pic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E51027" w:rsidRDefault="00DA1E55" w:rsidP="00E51027">
      <w:pPr>
        <w:ind w:left="-284" w:firstLine="0"/>
        <w:jc w:val="right"/>
        <w:rPr>
          <w:rFonts w:ascii="Times New Roman" w:hAnsi="Times New Roman" w:cs="Times New Roman"/>
          <w:b/>
          <w:bCs/>
          <w:sz w:val="44"/>
          <w:szCs w:val="44"/>
        </w:rPr>
      </w:pPr>
      <w:r w:rsidRPr="00E51027">
        <w:rPr>
          <w:rFonts w:ascii="Times New Roman" w:hAnsi="Times New Roman" w:cs="Times New Roman"/>
          <w:b/>
          <w:bCs/>
          <w:sz w:val="44"/>
          <w:szCs w:val="44"/>
        </w:rPr>
        <w:t>Воспитатель: Дериглазова Е.С.</w: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E51027" w:rsidRDefault="00DA1E55" w:rsidP="00E51027">
      <w:pPr>
        <w:ind w:left="-284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Шымкент - 2015</w: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E51027" w:rsidRDefault="00DA1E55" w:rsidP="00E51027">
      <w:pPr>
        <w:rPr>
          <w:rFonts w:ascii="Times New Roman" w:hAnsi="Times New Roman" w:cs="Times New Roman"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>
        <w:rPr>
          <w:shd w:val="clear" w:color="auto" w:fill="FFFFFF"/>
        </w:rPr>
        <w:t xml:space="preserve"> </w:t>
      </w:r>
      <w:r w:rsidRPr="00E51027">
        <w:rPr>
          <w:rFonts w:ascii="Times New Roman" w:hAnsi="Times New Roman" w:cs="Times New Roman"/>
          <w:sz w:val="24"/>
          <w:szCs w:val="24"/>
          <w:shd w:val="clear" w:color="auto" w:fill="FFFFFF"/>
        </w:rPr>
        <w:t>Дать представления детям о Солнечной системе и показать её, дать характеристику Солнцу как огромному светилу (звезде), назвать и показать все планеты Солнечной системы,</w:t>
      </w:r>
      <w:r w:rsidRPr="00E51027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фантазию; формировать интерес к явлениям, выходящим за пределы жизненного опыта детей. Развивать воображение, фантазию, логическое мышление путем создания проблемной ситуации, умение находить закономерность.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027">
        <w:rPr>
          <w:rFonts w:ascii="Times New Roman" w:hAnsi="Times New Roman" w:cs="Times New Roman"/>
          <w:sz w:val="24"/>
          <w:szCs w:val="24"/>
        </w:rPr>
        <w:t>Расширять знания о небесных телах (работа с картой солнечной системы, рассказ о косм</w:t>
      </w:r>
      <w:r>
        <w:rPr>
          <w:rFonts w:ascii="Times New Roman" w:hAnsi="Times New Roman" w:cs="Times New Roman"/>
          <w:sz w:val="24"/>
          <w:szCs w:val="24"/>
        </w:rPr>
        <w:t xml:space="preserve">осе, </w:t>
      </w:r>
      <w:r w:rsidRPr="00E51027">
        <w:rPr>
          <w:rFonts w:ascii="Times New Roman" w:hAnsi="Times New Roman" w:cs="Times New Roman"/>
          <w:sz w:val="24"/>
          <w:szCs w:val="24"/>
        </w:rPr>
        <w:t xml:space="preserve"> планете).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027">
        <w:rPr>
          <w:rFonts w:ascii="Times New Roman" w:hAnsi="Times New Roman" w:cs="Times New Roman"/>
          <w:sz w:val="24"/>
          <w:szCs w:val="24"/>
        </w:rPr>
        <w:t>Развивать у детей коммуникативные навыки (чувство присоединения, сплоченности, чувствования группы) проявлять умение слушать другого, доброжелательность, чувство товарищества, волевую регуляцию поведения.</w:t>
      </w:r>
    </w:p>
    <w:p w:rsidR="00DA1E55" w:rsidRDefault="00DA1E55" w:rsidP="00E5102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E51027" w:rsidRDefault="00DA1E55" w:rsidP="00E5102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E51027">
        <w:rPr>
          <w:rFonts w:ascii="Times New Roman" w:hAnsi="Times New Roman" w:cs="Times New Roman"/>
          <w:sz w:val="24"/>
          <w:szCs w:val="24"/>
        </w:rPr>
        <w:t xml:space="preserve"> Схема «Солнечная система», девять эллипсов, выложенных на полушерстяными нитками или нарисованных мелом; пластмассовый шарик; пластмассовое ведро с привязанной к ручке веревкой.</w:t>
      </w:r>
    </w:p>
    <w:p w:rsidR="00DA1E55" w:rsidRDefault="00DA1E55" w:rsidP="00E5102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E51027" w:rsidRDefault="00DA1E55" w:rsidP="00E5102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 w:rsidRPr="00E51027">
        <w:rPr>
          <w:rFonts w:ascii="Times New Roman" w:hAnsi="Times New Roman" w:cs="Times New Roman"/>
          <w:sz w:val="24"/>
          <w:szCs w:val="24"/>
        </w:rPr>
        <w:t xml:space="preserve"> обогатить словарь (орбита, названия планет); Расширить словарный запас (звезда, солнечная система, планета, метеорит).</w:t>
      </w:r>
    </w:p>
    <w:p w:rsidR="00DA1E55" w:rsidRPr="00E51027" w:rsidRDefault="00DA1E55" w:rsidP="00E51027">
      <w:pPr>
        <w:rPr>
          <w:rFonts w:ascii="Times New Roman" w:hAnsi="Times New Roman" w:cs="Times New Roman"/>
          <w:color w:val="303F50"/>
          <w:sz w:val="24"/>
          <w:szCs w:val="24"/>
        </w:rPr>
      </w:pPr>
    </w:p>
    <w:p w:rsidR="00DA1E55" w:rsidRPr="00E51027" w:rsidRDefault="00DA1E55" w:rsidP="00541CF5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Педагог предлагает детям поздороваться с гостями. </w: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В. – Ребята, сегодня я предлагаю вам отправиться в космическое путешествие. Все согласны? В космос можно лететь только с хорошим настроением. Давайте поделимся им друг с другом. Я улыбнусь и передам свою улыбку… (педагог называет имя ребёнка, стоящего справа), он передаст свою улыбку следующему. Улыбка должна вернуться ко мне. (Дети по очереди передают улыбки друг другу).</w:t>
      </w:r>
    </w:p>
    <w:p w:rsidR="00DA1E55" w:rsidRDefault="00DA1E55" w:rsidP="005E5F6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 п</w:t>
      </w:r>
      <w:r w:rsidRPr="005E5F66">
        <w:rPr>
          <w:rFonts w:ascii="Times New Roman" w:hAnsi="Times New Roman" w:cs="Times New Roman"/>
          <w:sz w:val="24"/>
          <w:szCs w:val="24"/>
        </w:rPr>
        <w:t>риветстви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DA1E55" w:rsidRPr="005E5F66" w:rsidRDefault="00DA1E55" w:rsidP="005E5F66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E5F66">
        <w:rPr>
          <w:rFonts w:ascii="Times New Roman" w:hAnsi="Times New Roman" w:cs="Times New Roman"/>
          <w:sz w:val="24"/>
          <w:szCs w:val="24"/>
        </w:rPr>
        <w:t>Доброе утро, леса и поля,</w:t>
      </w:r>
      <w:r w:rsidRPr="005E5F66">
        <w:rPr>
          <w:rFonts w:ascii="Times New Roman" w:hAnsi="Times New Roman" w:cs="Times New Roman"/>
          <w:sz w:val="24"/>
          <w:szCs w:val="24"/>
        </w:rPr>
        <w:br/>
        <w:t>Доброе утро, планета Земля,</w:t>
      </w:r>
      <w:r w:rsidRPr="005E5F66">
        <w:rPr>
          <w:rFonts w:ascii="Times New Roman" w:hAnsi="Times New Roman" w:cs="Times New Roman"/>
          <w:sz w:val="24"/>
          <w:szCs w:val="24"/>
        </w:rPr>
        <w:br/>
        <w:t>Счастья, здоровья Вам люди, желаем,</w:t>
      </w:r>
      <w:r w:rsidRPr="005E5F66">
        <w:rPr>
          <w:rFonts w:ascii="Times New Roman" w:hAnsi="Times New Roman" w:cs="Times New Roman"/>
          <w:sz w:val="24"/>
          <w:szCs w:val="24"/>
        </w:rPr>
        <w:br/>
        <w:t>С утра в детский сад забегаем!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 Вот теперь мы готовы к полёту. Но на чём же мы полетим? На чем можно полететь в космос? 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В. – Молодцы! Наша ракета готова. Занимайте свои места, садитесь поудобнее. Мы отправляемся!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Звучит «космическая» музыка, на экран выводятся слайды с космическими пейзажами. 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Все вы умеете внимательно слушать и отвечать на вопросы, любите узнавать новое и интересное. Сегодня я открою вам несколько секретов космоса. Но прежде отгадайте загадку: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Ну-ка, кто из вас ответит: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огонь, а больно жжет,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фонарь, а ярко светит,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пекарь, а печет</w:t>
      </w:r>
      <w:r w:rsidRPr="00524FBA">
        <w:rPr>
          <w:rFonts w:ascii="Times New Roman" w:hAnsi="Times New Roman" w:cs="Times New Roman"/>
          <w:sz w:val="24"/>
          <w:szCs w:val="24"/>
        </w:rPr>
        <w:t>. (Солнце)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- Да, это – Солнце! Что такое Солнце? Какое оно? (Солнце - это огромный раскаленный шар. Оно излучает тепло и свет, дает жизнь людям, растениям, животным. Но на самом Солнце жизни нет, там очень жарко). </w:t>
      </w:r>
    </w:p>
    <w:p w:rsidR="00DA1E55" w:rsidRPr="00C715BC" w:rsidRDefault="00DA1E55" w:rsidP="00CD6D68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Солнце:</w:t>
      </w:r>
      <w:r w:rsidRPr="00524FB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показ иллюстрации</w:t>
      </w:r>
    </w:p>
    <w:p w:rsidR="00DA1E55" w:rsidRDefault="00DA1E55" w:rsidP="00CD6D68">
      <w:pPr>
        <w:ind w:left="-284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Эта желтая звезда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С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t xml:space="preserve">огревает нас всегда, </w:t>
      </w:r>
    </w:p>
    <w:p w:rsidR="00DA1E55" w:rsidRPr="00524FBA" w:rsidRDefault="00DA1E55" w:rsidP="00CD6D68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Все планеты освещает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от других звезд защищает.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Но Солнце не одиноко, у него есть семья. Только это не мама и папа, не сыночки и дочки. Это – планеты. Хотите, я открою вам секрет и расскажу, что за планеты в семье Солнца?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Да.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У каждой планеты есть имя, как и у нас с вами. Внимательно смотрите, слушайте и запоминайте.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(Воспитатель читает стихотворение и выставляет на схему изображения Солнца и планет солнечной системы.)</w:t>
      </w:r>
    </w:p>
    <w:p w:rsidR="00DA1E55" w:rsidRPr="00E51027" w:rsidRDefault="00DA1E55" w:rsidP="00CD6D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Планеты:</w:t>
      </w:r>
    </w:p>
    <w:p w:rsidR="00DA1E55" w:rsidRPr="00C715BC" w:rsidRDefault="00DA1E55" w:rsidP="00CD6D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Бегают вкруг огонечка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Шесть сыночков и две дочки,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Промелькнут года и дни,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Но не встретятся они.</w:t>
      </w:r>
    </w:p>
    <w:p w:rsidR="00DA1E55" w:rsidRPr="00524FBA" w:rsidRDefault="00DA1E55" w:rsidP="00EF1B6D">
      <w:pPr>
        <w:pStyle w:val="ListParagraph"/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семье Солнца царит идеальный порядок: никто не толкается, не мешает друг-другу и не обижает друг друга. Каждая планета имеет свою дорожку, по которой она бежит вокруг Солнца. Дорожка, по которой движется планета, называется орбита. Повторите, это слово.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71DB9" w:rsidRDefault="00DA1E55" w:rsidP="00571DB9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Первая планета </w:t>
      </w:r>
      <w:r w:rsidRPr="00524FBA">
        <w:rPr>
          <w:rFonts w:ascii="Times New Roman" w:hAnsi="Times New Roman" w:cs="Times New Roman"/>
          <w:sz w:val="24"/>
          <w:szCs w:val="24"/>
        </w:rPr>
        <w:t>Меркурий – ближайшая к солнцу планета,</w:t>
      </w:r>
    </w:p>
    <w:p w:rsidR="00DA1E55" w:rsidRPr="00C715BC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Крохотулечка-планета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Первой Солнышком согрета,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проворна – год на ней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Восемьдесят восемь дней.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Вторая планета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4FBA">
        <w:rPr>
          <w:rFonts w:ascii="Times New Roman" w:hAnsi="Times New Roman" w:cs="Times New Roman"/>
          <w:sz w:val="24"/>
          <w:szCs w:val="24"/>
        </w:rPr>
        <w:t>Венера</w:t>
      </w:r>
    </w:p>
    <w:p w:rsidR="00DA1E55" w:rsidRPr="00C715BC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Только Солнце и Луна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небе ярче, чем она.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Да и горячей планеты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Солнечной системе нету.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Третья планета </w:t>
      </w:r>
      <w:r w:rsidRPr="00524FBA">
        <w:rPr>
          <w:rFonts w:ascii="Times New Roman" w:hAnsi="Times New Roman" w:cs="Times New Roman"/>
          <w:sz w:val="24"/>
          <w:szCs w:val="24"/>
        </w:rPr>
        <w:t>Земля – от солнца третья по счёту планета,</w:t>
      </w:r>
    </w:p>
    <w:p w:rsidR="00DA1E55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 планете чудеса: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Океаны и леса,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Кислород есть в атмосфере,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Дышат люди им и звери.</w:t>
      </w:r>
    </w:p>
    <w:p w:rsidR="00DA1E55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61912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6" type="#_x0000_t75" style="width:468pt;height:152.25pt">
            <v:imagedata r:id="rId6" o:title=""/>
          </v:shape>
        </w:pict>
      </w:r>
    </w:p>
    <w:p w:rsidR="00DA1E55" w:rsidRPr="00524FBA" w:rsidRDefault="00DA1E55" w:rsidP="005E5F66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Луна является спутником Земли, вращается вокруг нашей планеты.</w:t>
      </w:r>
    </w:p>
    <w:p w:rsidR="00DA1E55" w:rsidRPr="00571DB9" w:rsidRDefault="00DA1E55" w:rsidP="00571DB9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Луна – ближайший сосед Земли в космосе. Это – пустой мир без воздуха, без воды и без жизни. Планета Луна – какая она?</w:t>
      </w:r>
    </w:p>
    <w:p w:rsidR="00DA1E55" w:rsidRDefault="00DA1E55" w:rsidP="00571DB9">
      <w:pPr>
        <w:ind w:left="-284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То худеет, то полнеет,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Светит с неба, но не греет,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на Землю лишь одной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Вечно смотрит стороной.</w:t>
      </w:r>
    </w:p>
    <w:p w:rsidR="00DA1E55" w:rsidRPr="00524FBA" w:rsidRDefault="00DA1E55" w:rsidP="00571DB9">
      <w:pPr>
        <w:ind w:left="-284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A1E55" w:rsidRPr="005F14D2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661912">
        <w:rPr>
          <w:rFonts w:ascii="Times New Roman" w:hAnsi="Times New Roman" w:cs="Times New Roman"/>
          <w:b/>
          <w:bCs/>
          <w:sz w:val="24"/>
          <w:szCs w:val="24"/>
        </w:rPr>
        <w:pict>
          <v:shape id="_x0000_i1027" type="#_x0000_t75" style="width:414pt;height:187.5pt">
            <v:imagedata r:id="rId7" o:title=""/>
          </v:shape>
        </w:pic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5E5F66">
        <w:rPr>
          <w:rFonts w:ascii="Times New Roman" w:hAnsi="Times New Roman" w:cs="Times New Roman"/>
          <w:sz w:val="24"/>
          <w:szCs w:val="24"/>
        </w:rPr>
        <w:t>Посмотрите, ребята, кажется, впереди кто-то летит</w:t>
      </w:r>
    </w:p>
    <w:p w:rsidR="00DA1E55" w:rsidRPr="005E5F66" w:rsidRDefault="00DA1E55" w:rsidP="009F0A98">
      <w:pPr>
        <w:ind w:left="-284"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5F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иноплан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ет</w:t>
      </w:r>
      <w:r w:rsidRPr="005E5F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янин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3F5D7C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Инопланетянин: </w:t>
      </w:r>
      <w:r w:rsidRPr="003F5D7C">
        <w:rPr>
          <w:rFonts w:ascii="Times New Roman" w:hAnsi="Times New Roman" w:cs="Times New Roman"/>
          <w:sz w:val="24"/>
          <w:szCs w:val="24"/>
        </w:rPr>
        <w:t>Приветствую Вас, жители голубой планеты. Я – космический путешественник. Скажите, как называется ваша планета? Какая она по счету от солнца? Почему она голубая? Покажите мне на карте, где ваша планета, а то все планеты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D7C">
        <w:rPr>
          <w:rFonts w:ascii="Times New Roman" w:hAnsi="Times New Roman" w:cs="Times New Roman"/>
          <w:sz w:val="24"/>
          <w:szCs w:val="24"/>
        </w:rPr>
        <w:t>моей карт</w:t>
      </w:r>
      <w:r>
        <w:rPr>
          <w:rFonts w:ascii="Times New Roman" w:hAnsi="Times New Roman" w:cs="Times New Roman"/>
          <w:sz w:val="24"/>
          <w:szCs w:val="24"/>
        </w:rPr>
        <w:t xml:space="preserve">ы засосало в черную дыру и где </w:t>
      </w:r>
      <w:r w:rsidRPr="003F5D7C">
        <w:rPr>
          <w:rFonts w:ascii="Times New Roman" w:hAnsi="Times New Roman" w:cs="Times New Roman"/>
          <w:sz w:val="24"/>
          <w:szCs w:val="24"/>
        </w:rPr>
        <w:t>нахожусь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F5D7C">
        <w:rPr>
          <w:rFonts w:ascii="Times New Roman" w:hAnsi="Times New Roman" w:cs="Times New Roman"/>
          <w:sz w:val="24"/>
          <w:szCs w:val="24"/>
        </w:rPr>
        <w:t>я не знаю.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Игра «Силуэты планет»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Инопланетянин: </w:t>
      </w:r>
      <w:r w:rsidRPr="003F5D7C">
        <w:rPr>
          <w:rFonts w:ascii="Times New Roman" w:hAnsi="Times New Roman" w:cs="Times New Roman"/>
          <w:sz w:val="24"/>
          <w:szCs w:val="24"/>
        </w:rPr>
        <w:t>Спасибо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3F5D7C">
        <w:rPr>
          <w:rFonts w:ascii="Times New Roman" w:hAnsi="Times New Roman" w:cs="Times New Roman"/>
          <w:sz w:val="24"/>
          <w:szCs w:val="24"/>
        </w:rPr>
        <w:t>Расскажи детям, что такое черная дыра</w:t>
      </w:r>
    </w:p>
    <w:p w:rsidR="00DA1E55" w:rsidRDefault="00DA1E55" w:rsidP="003F5D7C">
      <w:pPr>
        <w:spacing w:before="100" w:beforeAutospacing="1"/>
        <w:ind w:firstLine="0"/>
        <w:jc w:val="left"/>
        <w:outlineLvl w:val="1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524FBA">
        <w:rPr>
          <w:rFonts w:ascii="Times New Roman" w:hAnsi="Times New Roman" w:cs="Times New Roman"/>
          <w:color w:val="000000"/>
          <w:sz w:val="24"/>
          <w:szCs w:val="24"/>
        </w:rPr>
        <w:t>Вот эта чёрная дыра,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Не подчиняется законам.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Летит в космических мирах,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Материей ошеломлённой.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DA1E55" w:rsidRPr="00524FBA" w:rsidRDefault="00DA1E55" w:rsidP="003F5D7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Инопланетянин: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Берегитесь, облетайте ее стороной, до свидания, мне пора, а за помощь дарю вам космическую коробку, но откройте ее только в конце путешествия.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Четвертая планета </w:t>
      </w:r>
      <w:r w:rsidRPr="00524FBA">
        <w:rPr>
          <w:rFonts w:ascii="Times New Roman" w:hAnsi="Times New Roman" w:cs="Times New Roman"/>
          <w:sz w:val="24"/>
          <w:szCs w:val="24"/>
        </w:rPr>
        <w:t>Марс – таинственная планета.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Она по размеру чуть больше Луны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И кроваво-красного цвета.</w:t>
      </w:r>
    </w:p>
    <w:p w:rsidR="00DA1E55" w:rsidRPr="00524FBA" w:rsidRDefault="00DA1E55" w:rsidP="00122368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Над планетой красной кружат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Каменюки Страх и Ужас.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Нет горы нигде на свете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Выше, чем на той планете.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Неожиданно характер музыки меняется.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В.- Ой-ой-ой, что это? У нас непредвиденная ситуация. Горючее на исходе, нужно срочно садиться для дозаправки. Вот, вижу какую-то незнакомую планету, садимся. 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Голос: </w:t>
      </w:r>
      <w:r w:rsidRPr="00524FBA">
        <w:rPr>
          <w:rFonts w:ascii="Times New Roman" w:hAnsi="Times New Roman" w:cs="Times New Roman"/>
          <w:sz w:val="24"/>
          <w:szCs w:val="24"/>
        </w:rPr>
        <w:t>«Вы без разрешения сели на нашу планету. Кто вы и что вам надо?»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– Дети, с какой мы планеты?  Из какого детского сада? (Ответы детей).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- Нам нужна дозаправка, чтобы вернуться домой.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</w:t>
      </w:r>
      <w:r w:rsidRPr="00524FBA">
        <w:rPr>
          <w:rFonts w:ascii="Times New Roman" w:hAnsi="Times New Roman" w:cs="Times New Roman"/>
          <w:sz w:val="24"/>
          <w:szCs w:val="24"/>
        </w:rPr>
        <w:t>: «Хорошо, про</w:t>
      </w:r>
      <w:r>
        <w:rPr>
          <w:rFonts w:ascii="Times New Roman" w:hAnsi="Times New Roman" w:cs="Times New Roman"/>
          <w:sz w:val="24"/>
          <w:szCs w:val="24"/>
        </w:rPr>
        <w:t xml:space="preserve">йдите наши испытания </w:t>
      </w:r>
      <w:r w:rsidRPr="00524FBA">
        <w:rPr>
          <w:rFonts w:ascii="Times New Roman" w:hAnsi="Times New Roman" w:cs="Times New Roman"/>
          <w:sz w:val="24"/>
          <w:szCs w:val="24"/>
        </w:rPr>
        <w:t xml:space="preserve">и тогда </w:t>
      </w:r>
      <w:r>
        <w:rPr>
          <w:rFonts w:ascii="Times New Roman" w:hAnsi="Times New Roman" w:cs="Times New Roman"/>
          <w:sz w:val="24"/>
          <w:szCs w:val="24"/>
        </w:rPr>
        <w:t xml:space="preserve">вы получите горючее и </w:t>
      </w:r>
      <w:r w:rsidRPr="00524FBA">
        <w:rPr>
          <w:rFonts w:ascii="Times New Roman" w:hAnsi="Times New Roman" w:cs="Times New Roman"/>
          <w:sz w:val="24"/>
          <w:szCs w:val="24"/>
        </w:rPr>
        <w:t xml:space="preserve">сможете </w:t>
      </w:r>
      <w:r>
        <w:rPr>
          <w:rFonts w:ascii="Times New Roman" w:hAnsi="Times New Roman" w:cs="Times New Roman"/>
          <w:sz w:val="24"/>
          <w:szCs w:val="24"/>
        </w:rPr>
        <w:t>продолжить путешествие</w:t>
      </w:r>
      <w:r w:rsidRPr="00524FB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В.- Дети, выходим из ракеты. Нам нужно проверить, не подействовала ли на вас космическая невесомость, в порядке ли ваша координация.</w:t>
      </w:r>
    </w:p>
    <w:p w:rsidR="00DA1E55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Проводится игра </w:t>
      </w:r>
      <w:r w:rsidRPr="00F72E0E">
        <w:rPr>
          <w:rFonts w:ascii="Times New Roman" w:hAnsi="Times New Roman" w:cs="Times New Roman"/>
          <w:b/>
          <w:bCs/>
          <w:sz w:val="24"/>
          <w:szCs w:val="24"/>
        </w:rPr>
        <w:t xml:space="preserve">«Ухо – нос – колено» </w:t>
      </w:r>
      <w:r w:rsidRPr="00524FBA">
        <w:rPr>
          <w:rFonts w:ascii="Times New Roman" w:hAnsi="Times New Roman" w:cs="Times New Roman"/>
          <w:sz w:val="24"/>
          <w:szCs w:val="24"/>
        </w:rPr>
        <w:t>Тренировка зрительного и слухового внимания.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В. – Молодцы! Вам космическая невесомость нипочём. 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71DB9">
        <w:rPr>
          <w:rFonts w:ascii="Times New Roman" w:hAnsi="Times New Roman" w:cs="Times New Roman"/>
          <w:b/>
          <w:bCs/>
          <w:sz w:val="24"/>
          <w:szCs w:val="24"/>
        </w:rPr>
        <w:t>Дидактические игры:</w:t>
      </w:r>
      <w:r>
        <w:rPr>
          <w:rFonts w:ascii="Times New Roman" w:hAnsi="Times New Roman" w:cs="Times New Roman"/>
          <w:sz w:val="24"/>
          <w:szCs w:val="24"/>
        </w:rPr>
        <w:t xml:space="preserve"> «Составь и прочти», «Составь пазлы»</w:t>
      </w:r>
    </w:p>
    <w:p w:rsidR="00DA1E55" w:rsidRDefault="00DA1E55" w:rsidP="009F0A98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Пятая планета</w:t>
      </w:r>
      <w:r w:rsidRPr="00524FBA">
        <w:rPr>
          <w:rFonts w:ascii="Times New Roman" w:hAnsi="Times New Roman" w:cs="Times New Roman"/>
          <w:sz w:val="24"/>
          <w:szCs w:val="24"/>
        </w:rPr>
        <w:t xml:space="preserve"> Юпитер – больше всех планет,</w:t>
      </w:r>
    </w:p>
    <w:p w:rsidR="00DA1E55" w:rsidRPr="00C715BC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Великан-тяжеловес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Мечет молнии с небес,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Полосат он, словно кошка,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Жаль худеет понемножку.</w:t>
      </w:r>
    </w:p>
    <w:p w:rsidR="00DA1E55" w:rsidRPr="00D0231E" w:rsidRDefault="00DA1E55" w:rsidP="00726556">
      <w:pPr>
        <w:ind w:left="-284"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2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«Доскажи-ка»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черных дырах темнота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Чем-то черным занята.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Там окончил свой полет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Межпланетный …(звездолет).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Звездолет – стальная птица,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Он быстрее света мчится.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Познает на практике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Звездные …(галактики).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А галактики летят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рассыпную, как хотят.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Очень откровенная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Эта вся …(вселенная).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Чтобы глаз вооружить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И со звездами дружить,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Млечный путь увидеть чтоб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Нужен мощный …(телескоп).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Телескопом сотни лет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Изучают жизнь планет.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Нам расскажет обо всем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Умный дядя …(астроном).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Астроном – он звездочет,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Знает все наперечет!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Только лучше звезд видна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 небе полная …(Луна).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До Луны не может птица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Долететь и прилуниться, 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Но зато умеет это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Делать быстрая …(ракета).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У ракеты есть водитель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Невесомости любитель.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По-английски: «астронавт»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А по-русски …(космонавт).</w:t>
      </w:r>
    </w:p>
    <w:p w:rsidR="00DA1E55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Чудо – птица, алый хвост,</w:t>
      </w:r>
    </w:p>
    <w:p w:rsidR="00DA1E55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Прилетела в стаю звезд. (Ракета)</w:t>
      </w:r>
    </w:p>
    <w:p w:rsidR="00DA1E55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Ясными ночами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Гуляет мама с дочками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Дочкам не твердит она: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Спать ложитесь, поздно!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Потому, что мать – Луна, 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А дочурки – (Звезды)</w:t>
      </w:r>
    </w:p>
    <w:p w:rsidR="00DA1E55" w:rsidRPr="00524FBA" w:rsidRDefault="00DA1E55" w:rsidP="003F5D7C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Шестая планета </w:t>
      </w:r>
      <w:r w:rsidRPr="00524FBA">
        <w:rPr>
          <w:rFonts w:ascii="Times New Roman" w:hAnsi="Times New Roman" w:cs="Times New Roman"/>
          <w:sz w:val="24"/>
          <w:szCs w:val="24"/>
        </w:rPr>
        <w:t>Сатурн, вторая по величине, окружен великолепными кольцами.</w:t>
      </w:r>
    </w:p>
    <w:p w:rsidR="00DA1E55" w:rsidRPr="005E5F66" w:rsidRDefault="00DA1E55" w:rsidP="005E5F66">
      <w:pPr>
        <w:jc w:val="left"/>
        <w:rPr>
          <w:rFonts w:ascii="Times New Roman" w:hAnsi="Times New Roman" w:cs="Times New Roman"/>
          <w:sz w:val="24"/>
          <w:szCs w:val="24"/>
        </w:rPr>
      </w:pPr>
      <w:r w:rsidRPr="005E5F66">
        <w:rPr>
          <w:rFonts w:ascii="Times New Roman" w:hAnsi="Times New Roman" w:cs="Times New Roman"/>
          <w:sz w:val="24"/>
          <w:szCs w:val="24"/>
        </w:rPr>
        <w:t>Сатурн – красивая планета</w:t>
      </w:r>
    </w:p>
    <w:p w:rsidR="00DA1E55" w:rsidRPr="005E5F66" w:rsidRDefault="00DA1E55" w:rsidP="005E5F66">
      <w:pPr>
        <w:jc w:val="left"/>
        <w:rPr>
          <w:rFonts w:ascii="Times New Roman" w:hAnsi="Times New Roman" w:cs="Times New Roman"/>
          <w:sz w:val="24"/>
          <w:szCs w:val="24"/>
        </w:rPr>
      </w:pPr>
      <w:r w:rsidRPr="005E5F66">
        <w:rPr>
          <w:rFonts w:ascii="Times New Roman" w:hAnsi="Times New Roman" w:cs="Times New Roman"/>
          <w:sz w:val="24"/>
          <w:szCs w:val="24"/>
        </w:rPr>
        <w:t>Жёлто-оранжевого цвета.</w:t>
      </w:r>
    </w:p>
    <w:p w:rsidR="00DA1E55" w:rsidRPr="005E5F66" w:rsidRDefault="00DA1E55" w:rsidP="005E5F66">
      <w:pPr>
        <w:jc w:val="left"/>
        <w:rPr>
          <w:rFonts w:ascii="Times New Roman" w:hAnsi="Times New Roman" w:cs="Times New Roman"/>
          <w:sz w:val="24"/>
          <w:szCs w:val="24"/>
        </w:rPr>
      </w:pPr>
      <w:r w:rsidRPr="005E5F66">
        <w:rPr>
          <w:rFonts w:ascii="Times New Roman" w:hAnsi="Times New Roman" w:cs="Times New Roman"/>
          <w:sz w:val="24"/>
          <w:szCs w:val="24"/>
        </w:rPr>
        <w:t>Окружена она всегда</w:t>
      </w:r>
    </w:p>
    <w:p w:rsidR="00DA1E55" w:rsidRPr="005E5F66" w:rsidRDefault="00DA1E55" w:rsidP="005E5F66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E5F66">
        <w:rPr>
          <w:rFonts w:ascii="Times New Roman" w:hAnsi="Times New Roman" w:cs="Times New Roman"/>
          <w:sz w:val="24"/>
          <w:szCs w:val="24"/>
        </w:rPr>
        <w:t>И кольцами камней и льда.</w:t>
      </w:r>
    </w:p>
    <w:p w:rsidR="00DA1E55" w:rsidRPr="00B06491" w:rsidRDefault="00DA1E55" w:rsidP="00882487">
      <w:pPr>
        <w:ind w:left="-284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06491">
        <w:rPr>
          <w:rFonts w:ascii="Times New Roman" w:hAnsi="Times New Roman" w:cs="Times New Roman"/>
          <w:b/>
          <w:bCs/>
          <w:sz w:val="24"/>
          <w:szCs w:val="24"/>
        </w:rPr>
        <w:t>Опыт «кольца Сатурна» (на ковре)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 На маленькую вертушку наклеиваем кружок из темного картона с нанесенными по кругу мелкими точками, сделанными ватной палочкой белой гуашью. Закручиваем вертушку, во время вращения белые точки сливаются в белое кольцо.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Седьмая планета </w:t>
      </w:r>
      <w:r w:rsidRPr="00524FBA">
        <w:rPr>
          <w:rFonts w:ascii="Times New Roman" w:hAnsi="Times New Roman" w:cs="Times New Roman"/>
          <w:sz w:val="24"/>
          <w:szCs w:val="24"/>
        </w:rPr>
        <w:t>Уран</w:t>
      </w:r>
    </w:p>
    <w:p w:rsidR="00DA1E55" w:rsidRPr="00C715BC" w:rsidRDefault="00DA1E55" w:rsidP="0012236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Он уже который век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Среди братьев-римлян грек,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сквозь космоса тоску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Мчится, лежа на боку.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 xml:space="preserve">Восьмая планета </w:t>
      </w:r>
      <w:r w:rsidRPr="00524FBA">
        <w:rPr>
          <w:rFonts w:ascii="Times New Roman" w:hAnsi="Times New Roman" w:cs="Times New Roman"/>
          <w:sz w:val="24"/>
          <w:szCs w:val="24"/>
        </w:rPr>
        <w:t>Нептун</w:t>
      </w:r>
    </w:p>
    <w:p w:rsidR="00DA1E55" w:rsidRPr="00C715BC" w:rsidRDefault="00DA1E55" w:rsidP="00BA4904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 планете синей-синей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Дует ветер очень сильный.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Год на ней велик весьма -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Длится 40 лет зима.</w:t>
      </w:r>
    </w:p>
    <w:p w:rsidR="00DA1E55" w:rsidRPr="00524FBA" w:rsidRDefault="00DA1E55" w:rsidP="009F0A98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Девятая планета</w:t>
      </w:r>
      <w:r w:rsidRPr="00524FBA">
        <w:rPr>
          <w:rFonts w:ascii="Times New Roman" w:hAnsi="Times New Roman" w:cs="Times New Roman"/>
          <w:sz w:val="24"/>
          <w:szCs w:val="24"/>
        </w:rPr>
        <w:t xml:space="preserve"> Самая маленькая и холодная планета – Плутон, состоящая из камня и льда.</w:t>
      </w:r>
    </w:p>
    <w:p w:rsidR="00DA1E55" w:rsidRPr="00C715BC" w:rsidRDefault="00DA1E55" w:rsidP="00BA4904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Нужно пять часов, чтоб свету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Долететь до той планеты,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поэтому она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телескопы не видна.</w:t>
      </w:r>
    </w:p>
    <w:p w:rsidR="00DA1E55" w:rsidRPr="00E51027" w:rsidRDefault="00DA1E55" w:rsidP="00524FBA">
      <w:pPr>
        <w:spacing w:before="100" w:beforeAutospacing="1"/>
        <w:ind w:hanging="426"/>
        <w:jc w:val="left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1027">
        <w:rPr>
          <w:rFonts w:ascii="Times New Roman" w:hAnsi="Times New Roman" w:cs="Times New Roman"/>
          <w:b/>
          <w:bCs/>
          <w:sz w:val="24"/>
          <w:szCs w:val="24"/>
        </w:rPr>
        <w:t>Фаэтон и Пояс астероидов:</w:t>
      </w:r>
    </w:p>
    <w:p w:rsidR="00DA1E55" w:rsidRPr="00524FBA" w:rsidRDefault="00DA1E55" w:rsidP="00524FBA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Меж Юпитером и Марсом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Не мешало бы прибраться –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Там осколки от планеты,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А вот веника-то нету.</w:t>
      </w:r>
    </w:p>
    <w:p w:rsidR="00DA1E55" w:rsidRPr="00524FBA" w:rsidRDefault="00DA1E55" w:rsidP="00524FBA">
      <w:pPr>
        <w:ind w:left="-426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Открытие Тициуса</w:t>
      </w:r>
      <w:r w:rsidRPr="00524FBA">
        <w:rPr>
          <w:rFonts w:ascii="Times New Roman" w:hAnsi="Times New Roman" w:cs="Times New Roman"/>
          <w:sz w:val="24"/>
          <w:szCs w:val="24"/>
        </w:rPr>
        <w:br/>
        <w:t xml:space="preserve">Планета Фаэтон – одна из самых загадочных тайн Вселенной.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4FBA">
        <w:rPr>
          <w:rFonts w:ascii="Times New Roman" w:hAnsi="Times New Roman" w:cs="Times New Roman"/>
          <w:sz w:val="24"/>
          <w:szCs w:val="24"/>
        </w:rPr>
        <w:t xml:space="preserve">о невыясненным обстоятельствам планета якобы распалась или взорвалась и образовала пояс астероидов. И теперь ее осколки путешествуют между орбитами двух крупных небесных тел. Но была ли планета на самом деле? И, если была, то, что с ней произошло? </w:t>
      </w:r>
      <w:r>
        <w:rPr>
          <w:rFonts w:ascii="Times New Roman" w:hAnsi="Times New Roman" w:cs="Times New Roman"/>
          <w:sz w:val="24"/>
          <w:szCs w:val="24"/>
        </w:rPr>
        <w:t>Пока не известно.</w:t>
      </w:r>
    </w:p>
    <w:p w:rsidR="00DA1E55" w:rsidRPr="00524FBA" w:rsidRDefault="00DA1E55" w:rsidP="009F0A98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7303FD">
      <w:pPr>
        <w:ind w:left="-284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24FBA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7303FD">
        <w:rPr>
          <w:rFonts w:ascii="Times New Roman" w:hAnsi="Times New Roman" w:cs="Times New Roman"/>
          <w:b/>
          <w:bCs/>
          <w:sz w:val="24"/>
          <w:szCs w:val="24"/>
        </w:rPr>
        <w:t>Звездолет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 xml:space="preserve">Знает Знайка все о звездах.     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>Дети выполняют наклоны вперед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 xml:space="preserve">Он возводит звездолет.          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>(ноги и руки прямые), изображают строительство звез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softHyphen/>
        <w:t>долета, ставя воображаемые блоки друг на друга, вставал на цыпочки.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 xml:space="preserve">На закате звездолет                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>Дети движутся по кругу быстрым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 xml:space="preserve">К звездному пути пойдет,   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>шагом, потом легким бегом, раски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softHyphen/>
        <w:t>нув руки-«крылья», изображая старт звездолета.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>Достигнет заданной звезды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 xml:space="preserve">   Изображая посадку звездолета, </w:t>
      </w:r>
    </w:p>
    <w:p w:rsidR="00DA1E55" w:rsidRPr="007303FD" w:rsidRDefault="00DA1E55" w:rsidP="007303FD">
      <w:pPr>
        <w:ind w:left="-180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7303FD">
        <w:rPr>
          <w:rFonts w:ascii="Times New Roman" w:hAnsi="Times New Roman" w:cs="Times New Roman"/>
          <w:sz w:val="24"/>
          <w:szCs w:val="24"/>
        </w:rPr>
        <w:t>И всем мигнет из темноты,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t xml:space="preserve"> дети мягко опускаются на ковер, скрес</w:t>
      </w:r>
      <w:r w:rsidRPr="007303FD">
        <w:rPr>
          <w:rFonts w:ascii="Times New Roman" w:hAnsi="Times New Roman" w:cs="Times New Roman"/>
          <w:i/>
          <w:iCs/>
          <w:sz w:val="24"/>
          <w:szCs w:val="24"/>
        </w:rPr>
        <w:softHyphen/>
        <w:t>тив ноги по-турецки, расслабляют руки и опускают голову.</w:t>
      </w:r>
    </w:p>
    <w:p w:rsidR="00DA1E55" w:rsidRDefault="00DA1E55" w:rsidP="005D29EB">
      <w:pPr>
        <w:ind w:left="-284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524FBA" w:rsidRDefault="00DA1E55" w:rsidP="005D29EB">
      <w:pPr>
        <w:ind w:left="-284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А теперь, посмотрите внимательно на схему Солнечной системы. Сколько дорожек-орбит вокруг Солнца?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Да, столько же сколько и планет – девять.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Посмотрите внимательно: дорожки-орбиты все одинаковые или вы заметили какие-то различия? (Они различаются по длине).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Интересно, какая планета быстрее проходит свой путь вокруг Солнца? Чтобы узнать это, проведите соревнование: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Дорожки-орбиты у нас уже есть (указывает на 9 эллипсов, выложенных на полу шерстяными нитками или нарисованных мелом). Выберем 2-х спортсменов, обозначим звездочками места старта и финиша на двух дорожках. (Выбирают средние дорожки. По сигналу: «На старт! Внимание! Марш!» дети идут по своим дорожкам. Выясняют, кто пришел первым.)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Выберем ещё 2-х детей и поставим их на первую и девятую дорожки. (По сигналу: «На старт! Внимание! Марш!» спортсмены идут по своим дорожкам.) Скажите, кто из четверых детей пришел первым, а кто последним и почему?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(Ответы детей) (Быстрее к месту финиша пришел ребенок, который двигался по самой короткой дорожке, последним пришел ребенок, двигающийся по самой длинной, девятой, дорожке).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Так же и с нашими планетами: быстрее других вокруг Солнца движется планета, у которой самая короткая орбита, - Меркурий, а дольше всех движется планета с самой длинной орбитой – Плутон. Давайте сделаем Солнечную систему: установим на дорожки - орбиты планеты.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(Воспитатель вместе с детьми называет планеты, указывает, на какой по счету дорожке каждая из них должна стоять. Дети надевают нагрудные знаки, обозначающие планеты, встают на свои дорожки. В центр встает ребенок с нагрудным знаком, обозначающим Солнце).</w:t>
      </w:r>
    </w:p>
    <w:p w:rsidR="00DA1E55" w:rsidRPr="00524FBA" w:rsidRDefault="00DA1E55" w:rsidP="0088248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Напоминаю, что планеты движутся строго по своим орбитам и в одном направлении. Готовы? Планеты, в путь! (Под аудиозапись «космической» музыки дети двигаются по кругу в заданном воспитателем направлении).</w:t>
      </w:r>
    </w:p>
    <w:p w:rsidR="00DA1E55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Молодцы! Вспомним ещё раз названия планет. Я буду их называть, а вы по очереди подходите ко мне и выстраиваетесь в ряд. (Называет планеты. Дети выполняют задание, затем снимают нагрудные знаки.)</w:t>
      </w:r>
    </w:p>
    <w:p w:rsidR="00DA1E55" w:rsidRPr="00524FBA" w:rsidRDefault="00DA1E55" w:rsidP="007303FD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На Луне жил звездочет,</w:t>
      </w:r>
    </w:p>
    <w:p w:rsidR="00DA1E55" w:rsidRPr="00524FBA" w:rsidRDefault="00DA1E55" w:rsidP="007303FD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Он планетам вел подсчет:</w:t>
      </w:r>
    </w:p>
    <w:p w:rsidR="00DA1E55" w:rsidRPr="00524FBA" w:rsidRDefault="00DA1E55" w:rsidP="007303FD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Раз — Меркурий,</w:t>
      </w:r>
      <w:r w:rsidRPr="00524FBA">
        <w:rPr>
          <w:rFonts w:ascii="Times New Roman" w:hAnsi="Times New Roman" w:cs="Times New Roman"/>
          <w:sz w:val="24"/>
          <w:szCs w:val="24"/>
        </w:rPr>
        <w:br/>
        <w:t>Два — Венера,</w:t>
      </w:r>
      <w:r w:rsidRPr="00524FBA">
        <w:rPr>
          <w:rFonts w:ascii="Times New Roman" w:hAnsi="Times New Roman" w:cs="Times New Roman"/>
          <w:sz w:val="24"/>
          <w:szCs w:val="24"/>
        </w:rPr>
        <w:br/>
        <w:t>Три — Земля,</w:t>
      </w:r>
      <w:r w:rsidRPr="00524FBA">
        <w:rPr>
          <w:rFonts w:ascii="Times New Roman" w:hAnsi="Times New Roman" w:cs="Times New Roman"/>
          <w:sz w:val="24"/>
          <w:szCs w:val="24"/>
        </w:rPr>
        <w:br/>
        <w:t>Четыре — Марс.</w:t>
      </w:r>
      <w:r w:rsidRPr="00524FBA">
        <w:rPr>
          <w:rFonts w:ascii="Times New Roman" w:hAnsi="Times New Roman" w:cs="Times New Roman"/>
          <w:sz w:val="24"/>
          <w:szCs w:val="24"/>
        </w:rPr>
        <w:br/>
        <w:t>Пять — Юпитер,</w:t>
      </w:r>
      <w:r w:rsidRPr="00524FBA">
        <w:rPr>
          <w:rFonts w:ascii="Times New Roman" w:hAnsi="Times New Roman" w:cs="Times New Roman"/>
          <w:sz w:val="24"/>
          <w:szCs w:val="24"/>
        </w:rPr>
        <w:br/>
        <w:t>Шесть — Сатурн,</w:t>
      </w:r>
      <w:r w:rsidRPr="00524FBA">
        <w:rPr>
          <w:rFonts w:ascii="Times New Roman" w:hAnsi="Times New Roman" w:cs="Times New Roman"/>
          <w:sz w:val="24"/>
          <w:szCs w:val="24"/>
        </w:rPr>
        <w:br/>
        <w:t>Семь — Уран,</w:t>
      </w:r>
      <w:r w:rsidRPr="00524FBA">
        <w:rPr>
          <w:rFonts w:ascii="Times New Roman" w:hAnsi="Times New Roman" w:cs="Times New Roman"/>
          <w:sz w:val="24"/>
          <w:szCs w:val="24"/>
        </w:rPr>
        <w:br/>
        <w:t>За ним — Нептун.</w:t>
      </w:r>
      <w:r w:rsidRPr="00524FBA">
        <w:rPr>
          <w:rFonts w:ascii="Times New Roman" w:hAnsi="Times New Roman" w:cs="Times New Roman"/>
          <w:sz w:val="24"/>
          <w:szCs w:val="24"/>
        </w:rPr>
        <w:br/>
        <w:t>Он восьмым идёт по счёту.</w:t>
      </w:r>
      <w:r w:rsidRPr="00524FBA">
        <w:rPr>
          <w:rFonts w:ascii="Times New Roman" w:hAnsi="Times New Roman" w:cs="Times New Roman"/>
          <w:sz w:val="24"/>
          <w:szCs w:val="24"/>
        </w:rPr>
        <w:br/>
        <w:t>А за ним уже, потом,</w:t>
      </w:r>
      <w:r w:rsidRPr="00524FBA">
        <w:rPr>
          <w:rFonts w:ascii="Times New Roman" w:hAnsi="Times New Roman" w:cs="Times New Roman"/>
          <w:sz w:val="24"/>
          <w:szCs w:val="24"/>
        </w:rPr>
        <w:br/>
        <w:t>И девятая планета</w:t>
      </w:r>
      <w:r w:rsidRPr="00524FBA">
        <w:rPr>
          <w:rFonts w:ascii="Times New Roman" w:hAnsi="Times New Roman" w:cs="Times New Roman"/>
          <w:sz w:val="24"/>
          <w:szCs w:val="24"/>
        </w:rPr>
        <w:br/>
        <w:t>Под названием Плутон.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- Хочу открыть вам ещё один секрет. Вы знаете, если подбросить предмет вверх, он упадет, потому что его притягивает Земля. Но, оказывается, и Солнце притягивает к себе планеты. Это явление называется солнечным притяжением. Почему же планеты не падают на Солнце? Покажу вам один фокус. (Можно привлечь к опыту ребенка)</w:t>
      </w:r>
    </w:p>
    <w:p w:rsidR="00DA1E55" w:rsidRPr="00524FBA" w:rsidRDefault="00DA1E55" w:rsidP="00726556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Опыт: Воспитатель кладет в ведро пластмассовый шарик. Переворачивает ведро-шарик падает. Вращает ведро на веревке, постепенно, поднимая его выше головы, - шарик из ведра не выпадает. Подводит детей к выводу: когда предметы очень быстро двигаются по кругу, они не падают. То же происходит и с планетами: пока они быстро вращаются вокруг Солнца, они не падают.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ы ва знаете, кто первый полетел в космос? Рассказ о перв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ых полетах к звездам</w:t>
      </w:r>
    </w:p>
    <w:p w:rsidR="00DA1E55" w:rsidRPr="00524FBA" w:rsidRDefault="00DA1E55" w:rsidP="009A1B26">
      <w:pPr>
        <w:pStyle w:val="NormalWeb"/>
        <w:spacing w:before="180" w:beforeAutospacing="0" w:after="0" w:afterAutospacing="0"/>
        <w:rPr>
          <w:rFonts w:cs="Arial"/>
          <w:color w:val="444444"/>
        </w:rPr>
      </w:pPr>
      <w:r w:rsidRPr="00524FBA">
        <w:rPr>
          <w:b/>
          <w:bCs/>
          <w:color w:val="000000"/>
        </w:rPr>
        <w:t>Юрий Гагарин</w:t>
      </w:r>
    </w:p>
    <w:p w:rsidR="00DA1E55" w:rsidRPr="00524FBA" w:rsidRDefault="00DA1E55" w:rsidP="009A1B26">
      <w:pPr>
        <w:pStyle w:val="NormalWeb"/>
        <w:spacing w:before="180" w:beforeAutospacing="0" w:after="0" w:afterAutospacing="0"/>
        <w:rPr>
          <w:rFonts w:cs="Arial"/>
        </w:rPr>
      </w:pPr>
      <w:r w:rsidRPr="00524FBA">
        <w:t>В космической ракете</w:t>
      </w:r>
      <w:r w:rsidRPr="00524FBA">
        <w:br/>
        <w:t>С название «Восток»</w:t>
      </w:r>
      <w:r w:rsidRPr="00524FBA">
        <w:br/>
        <w:t>Он первым на планете</w:t>
      </w:r>
      <w:r w:rsidRPr="00524FBA">
        <w:br/>
        <w:t>Подняться к звёздам смог.</w:t>
      </w:r>
      <w:r w:rsidRPr="00524FBA">
        <w:br/>
        <w:t>Поёт об этом песни</w:t>
      </w:r>
      <w:r w:rsidRPr="00524FBA">
        <w:br/>
        <w:t>Весенняя капель:</w:t>
      </w:r>
      <w:r w:rsidRPr="00524FBA">
        <w:br/>
        <w:t>Навеки будут вместе</w:t>
      </w:r>
      <w:r w:rsidRPr="00524FBA">
        <w:br/>
        <w:t>Гагарин и апрель.</w:t>
      </w:r>
      <w:r w:rsidRPr="00524FBA">
        <w:br/>
      </w:r>
      <w:r w:rsidRPr="00524FBA">
        <w:rPr>
          <w:rStyle w:val="Emphasis"/>
          <w:bdr w:val="none" w:sz="0" w:space="0" w:color="auto" w:frame="1"/>
        </w:rPr>
        <w:t>(В.Степанов)</w:t>
      </w:r>
    </w:p>
    <w:p w:rsidR="00DA1E55" w:rsidRPr="00524FBA" w:rsidRDefault="00DA1E55" w:rsidP="00AA487C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CD6D68">
      <w:pPr>
        <w:pStyle w:val="NormalWeb"/>
        <w:spacing w:before="180" w:beforeAutospacing="0" w:after="0" w:afterAutospacing="0"/>
        <w:rPr>
          <w:rFonts w:cs="Arial"/>
          <w:color w:val="444444"/>
        </w:rPr>
      </w:pPr>
      <w:r w:rsidRPr="00524FBA">
        <w:rPr>
          <w:rStyle w:val="Strong"/>
          <w:color w:val="000000"/>
        </w:rPr>
        <w:t>Земля</w:t>
      </w:r>
    </w:p>
    <w:p w:rsidR="00DA1E55" w:rsidRPr="00524FBA" w:rsidRDefault="00DA1E55" w:rsidP="00D65378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Есть одна планета-сад</w:t>
      </w:r>
      <w:r w:rsidRPr="00524FBA">
        <w:rPr>
          <w:rFonts w:ascii="Times New Roman" w:hAnsi="Times New Roman" w:cs="Times New Roman"/>
          <w:sz w:val="24"/>
          <w:szCs w:val="24"/>
        </w:rPr>
        <w:br/>
        <w:t>В этом космосе холодном.</w:t>
      </w:r>
      <w:r w:rsidRPr="00524FBA">
        <w:rPr>
          <w:rFonts w:ascii="Times New Roman" w:hAnsi="Times New Roman" w:cs="Times New Roman"/>
          <w:sz w:val="24"/>
          <w:szCs w:val="24"/>
        </w:rPr>
        <w:br/>
        <w:t>Только здесь леса шумят,</w:t>
      </w:r>
      <w:r w:rsidRPr="00524FBA">
        <w:rPr>
          <w:rFonts w:ascii="Times New Roman" w:hAnsi="Times New Roman" w:cs="Times New Roman"/>
          <w:sz w:val="24"/>
          <w:szCs w:val="24"/>
        </w:rPr>
        <w:br/>
        <w:t>Птиц скликая перелётных,</w:t>
      </w:r>
      <w:r w:rsidRPr="00524FBA">
        <w:rPr>
          <w:rFonts w:ascii="Times New Roman" w:hAnsi="Times New Roman" w:cs="Times New Roman"/>
          <w:sz w:val="24"/>
          <w:szCs w:val="24"/>
        </w:rPr>
        <w:br/>
        <w:t>Лишь на ней одной цветут</w:t>
      </w:r>
      <w:r w:rsidRPr="00524FBA">
        <w:rPr>
          <w:rFonts w:ascii="Times New Roman" w:hAnsi="Times New Roman" w:cs="Times New Roman"/>
          <w:sz w:val="24"/>
          <w:szCs w:val="24"/>
        </w:rPr>
        <w:br/>
        <w:t>Ландыши в траве зелёной,</w:t>
      </w:r>
      <w:r w:rsidRPr="00524FBA">
        <w:rPr>
          <w:rFonts w:ascii="Times New Roman" w:hAnsi="Times New Roman" w:cs="Times New Roman"/>
          <w:sz w:val="24"/>
          <w:szCs w:val="24"/>
        </w:rPr>
        <w:br/>
        <w:t>И стрекозы только тут</w:t>
      </w:r>
      <w:r w:rsidRPr="00524FBA">
        <w:rPr>
          <w:rFonts w:ascii="Times New Roman" w:hAnsi="Times New Roman" w:cs="Times New Roman"/>
          <w:sz w:val="24"/>
          <w:szCs w:val="24"/>
        </w:rPr>
        <w:br/>
        <w:t>В речку смотрят удивлённо…</w:t>
      </w:r>
      <w:r w:rsidRPr="00524FBA">
        <w:rPr>
          <w:rFonts w:ascii="Times New Roman" w:hAnsi="Times New Roman" w:cs="Times New Roman"/>
          <w:sz w:val="24"/>
          <w:szCs w:val="24"/>
        </w:rPr>
        <w:br/>
        <w:t>Береги свою планету -</w:t>
      </w:r>
      <w:r w:rsidRPr="00524FBA">
        <w:rPr>
          <w:rFonts w:ascii="Times New Roman" w:hAnsi="Times New Roman" w:cs="Times New Roman"/>
          <w:sz w:val="24"/>
          <w:szCs w:val="24"/>
        </w:rPr>
        <w:br/>
        <w:t>Ведь другой, похожей, нету!</w:t>
      </w:r>
    </w:p>
    <w:p w:rsidR="00DA1E55" w:rsidRPr="00524FBA" w:rsidRDefault="00DA1E55" w:rsidP="00D65378">
      <w:pPr>
        <w:ind w:left="-28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Воспитатель забирает коробку с «горючим», дети «телепортируются» - возвращаются на Землю.  </w:t>
      </w: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541CF5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 xml:space="preserve">Заключение. </w:t>
      </w:r>
    </w:p>
    <w:p w:rsidR="00DA1E55" w:rsidRPr="00524FBA" w:rsidRDefault="00DA1E55" w:rsidP="00571DB9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В. – Ребята, понравилось путешествие? Как называется планета, на которой мы побывали? А какое из испытаний вам запомнилось больше всего? (Ответы детей). Сколько же планет в семье Солнца? (Девять планет). Семью Солнца называют Солнечной системой. Солнце и все небесные тела, которые вращаются вокруг нег</w:t>
      </w:r>
      <w:r>
        <w:rPr>
          <w:rFonts w:ascii="Times New Roman" w:hAnsi="Times New Roman" w:cs="Times New Roman"/>
          <w:sz w:val="24"/>
          <w:szCs w:val="24"/>
        </w:rPr>
        <w:t>о, составляют солнечную систему</w:t>
      </w:r>
      <w:r w:rsidRPr="00524FBA">
        <w:rPr>
          <w:rFonts w:ascii="Times New Roman" w:hAnsi="Times New Roman" w:cs="Times New Roman"/>
          <w:sz w:val="24"/>
          <w:szCs w:val="24"/>
        </w:rPr>
        <w:t>.</w:t>
      </w:r>
    </w:p>
    <w:p w:rsidR="00DA1E55" w:rsidRDefault="00DA1E55" w:rsidP="00E51027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524FBA">
        <w:rPr>
          <w:rFonts w:ascii="Times New Roman" w:hAnsi="Times New Roman" w:cs="Times New Roman"/>
          <w:sz w:val="24"/>
          <w:szCs w:val="24"/>
        </w:rPr>
        <w:t>Постойте, у меня в коробке осталось ещё что-то кроме космического горючего, вы все молодцы, забирайте своё космическое угощение.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FBA">
        <w:rPr>
          <w:rFonts w:ascii="Times New Roman" w:hAnsi="Times New Roman" w:cs="Times New Roman"/>
          <w:sz w:val="24"/>
          <w:szCs w:val="24"/>
        </w:rPr>
        <w:t>Вы хорошо сегодня потрудились – познакомились с планетами солнечной системы. Жители одной из планет прислали вам угощение.</w:t>
      </w: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 w:rsidP="003C3B14">
      <w:pPr>
        <w:ind w:left="-284" w:firstLine="0"/>
        <w:rPr>
          <w:rFonts w:ascii="Times New Roman" w:hAnsi="Times New Roman" w:cs="Times New Roman"/>
          <w:sz w:val="24"/>
          <w:szCs w:val="24"/>
        </w:rPr>
        <w:sectPr w:rsidR="00DA1E55" w:rsidSect="00E51027">
          <w:pgSz w:w="11906" w:h="16838"/>
          <w:pgMar w:top="284" w:right="850" w:bottom="709" w:left="1701" w:header="708" w:footer="708" w:gutter="0"/>
          <w:pgBorders w:display="firstPage" w:offsetFrom="page">
            <w:top w:val="earth1" w:sz="24" w:space="24" w:color="auto"/>
            <w:left w:val="earth1" w:sz="24" w:space="24" w:color="auto"/>
            <w:bottom w:val="earth1" w:sz="24" w:space="24" w:color="auto"/>
            <w:right w:val="earth1" w:sz="24" w:space="24" w:color="auto"/>
          </w:pgBorders>
          <w:cols w:space="708"/>
          <w:docGrid w:linePitch="360"/>
        </w:sect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«Доскажи-ка»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В черных дырах темнота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Чем-то черным занята.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Там окончил свой полет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Межпланетный …(звездолет).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Звездолет – стальная птица,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Он быстрее света мчится.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Познает на практике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Звездные …(галактики).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А галактики летят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В рассыпную, как хотят.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Очень откровенная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Эта вся …(вселенная).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Чтобы глаз вооружить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И со звездами дружить,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Млечный путь увидеть чтоб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Нужен мощный …(телескоп).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Телескопом сотни лет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Изучают жизнь планет.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Нам расскажет обо всем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Умный дядя …(астроном).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Астроном – он звездочет,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Знает все наперечет!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Только лучше звезд видна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В небе полная …(Луна).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До Луны не может птица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 xml:space="preserve">Долететь и прилуниться, 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Но зато умеет это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Делать быстрая …(ракета).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У ракеты есть водитель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Невесомости любитель.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По-английски: «астронавт»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А по-русски …(космонавт).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Ясными ночами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Гуляет мама с дочками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Дочкам не твердит она: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Спать ложитесь, поздно!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 xml:space="preserve">Потому, что мать – Луна, </w:t>
      </w:r>
    </w:p>
    <w:p w:rsidR="00DA1E55" w:rsidRPr="003C3B14" w:rsidRDefault="00DA1E55" w:rsidP="003C3B14">
      <w:pPr>
        <w:ind w:left="-284" w:firstLine="0"/>
        <w:rPr>
          <w:rFonts w:ascii="Times New Roman" w:hAnsi="Times New Roman" w:cs="Times New Roman"/>
          <w:sz w:val="36"/>
          <w:szCs w:val="36"/>
        </w:rPr>
      </w:pPr>
      <w:r w:rsidRPr="003C3B14">
        <w:rPr>
          <w:rFonts w:ascii="Times New Roman" w:hAnsi="Times New Roman" w:cs="Times New Roman"/>
          <w:sz w:val="36"/>
          <w:szCs w:val="36"/>
        </w:rPr>
        <w:t>А дочурки – (Звезды)</w:t>
      </w:r>
    </w:p>
    <w:p w:rsidR="00DA1E55" w:rsidRDefault="00DA1E55">
      <w:pPr>
        <w:rPr>
          <w:rFonts w:ascii="Times New Roman" w:hAnsi="Times New Roman" w:cs="Times New Roman"/>
          <w:sz w:val="24"/>
          <w:szCs w:val="24"/>
        </w:rPr>
        <w:sectPr w:rsidR="00DA1E55" w:rsidSect="00E51027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1" w:sz="30" w:space="24" w:color="auto"/>
            <w:left w:val="earth1" w:sz="30" w:space="24" w:color="auto"/>
            <w:bottom w:val="earth1" w:sz="30" w:space="24" w:color="auto"/>
            <w:right w:val="earth1" w:sz="30" w:space="24" w:color="auto"/>
          </w:pgBorders>
          <w:cols w:num="2" w:space="708"/>
          <w:docGrid w:linePitch="360"/>
        </w:sect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AB14BF">
      <w:pPr>
        <w:ind w:hanging="851"/>
        <w:rPr>
          <w:rFonts w:ascii="Times New Roman" w:hAnsi="Times New Roman" w:cs="Times New Roman"/>
          <w:sz w:val="24"/>
          <w:szCs w:val="24"/>
        </w:rPr>
      </w:pPr>
      <w:r w:rsidRPr="00661912">
        <w:rPr>
          <w:rFonts w:ascii="Times New Roman" w:hAnsi="Times New Roman" w:cs="Times New Roman"/>
          <w:noProof/>
          <w:sz w:val="24"/>
          <w:szCs w:val="24"/>
        </w:rPr>
        <w:pict>
          <v:shape id="Рисунок 23" o:spid="_x0000_i1028" type="#_x0000_t75" style="width:513pt;height:675pt;visibility:visible">
            <v:imagedata r:id="rId8" o:title=""/>
          </v:shape>
        </w:pic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  <w:r>
        <w:rPr>
          <w:noProof/>
        </w:rPr>
        <w:pict>
          <v:shape id="Рисунок 9" o:spid="_x0000_s1026" type="#_x0000_t75" alt="стихи о космосе" href="http://eliseyka.ru/wp-content/uploads/2013/04/1.jp" style="position:absolute;left:0;text-align:left;margin-left:-16.05pt;margin-top:10.65pt;width:225pt;height:191.25pt;z-index:-251666432;visibility:visible" wrapcoords="-72 0 -72 21515 21600 21515 21600 0 -72 0" o:button="t">
            <v:fill o:detectmouseclick="t"/>
            <v:imagedata r:id="rId9" o:title=""/>
            <w10:wrap type="tight"/>
          </v:shape>
        </w:pic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24FBA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 </w: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Солнце: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Эта желтая звезда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Согревает нас всегда,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Все планеты освещает,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От других звезд защищает.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rPr>
          <w:rFonts w:cs="Arial"/>
          <w:color w:val="444444"/>
        </w:rPr>
      </w:pPr>
    </w:p>
    <w:p w:rsidR="00DA1E55" w:rsidRPr="00524FBA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8" o:spid="_x0000_s1027" type="#_x0000_t75" alt="Меркурий, стихи о космосе" href="http://eliseyka.ru/wp-content/uploads/2013/04/merkuri.jp" style="position:absolute;left:0;text-align:left;margin-left:-19.8pt;margin-top:10.55pt;width:225pt;height:225pt;z-index:-251665408;visibility:visible" wrapcoords="-72 0 -72 21528 21600 21528 21600 0 -72 0" o:button="t">
            <v:fill o:detectmouseclick="t"/>
            <v:imagedata r:id="rId10" o:title=""/>
            <w10:wrap type="tight"/>
          </v:shape>
        </w:pict>
      </w: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Меркурий: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Крохотулечка-планета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Первой Солнышком согрета,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проворна – год на ней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Восемьдесят восемь дней.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  <w:r w:rsidRPr="00524FBA">
        <w:rPr>
          <w:rFonts w:cs="Arial"/>
          <w:color w:val="444444"/>
        </w:rPr>
        <w:br/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7" o:spid="_x0000_s1028" type="#_x0000_t75" alt="Венера стихи о космосе" href="http://eliseyka.ru/wp-content/uploads/2013/04/venus2.jpg.jp" style="position:absolute;left:0;text-align:left;margin-left:-49.05pt;margin-top:10.5pt;width:204pt;height:225pt;z-index:-251664384;visibility:visible" wrapcoords="-79 0 -79 21528 21600 21528 21600 0 -79 0" o:button="t">
            <v:fill o:detectmouseclick="t"/>
            <v:imagedata r:id="rId11" o:title=""/>
            <w10:wrap type="tight"/>
          </v:shape>
        </w:pic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Венера: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Только Солнце и Луна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небе ярче, чем она.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Да и горячей планеты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Солнечной системе нету.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  <w:r>
        <w:rPr>
          <w:noProof/>
        </w:rPr>
        <w:pict>
          <v:shape id="Рисунок 6" o:spid="_x0000_s1029" type="#_x0000_t75" alt="Земля стихи о космосе" href="http://eliseyka.ru/wp-content/uploads/2013/04/zemlia.jp" style="position:absolute;left:0;text-align:left;margin-left:-49.05pt;margin-top:28.15pt;width:225pt;height:221.25pt;z-index:-251663360;visibility:visible" wrapcoords="-72 0 -72 21527 21600 21527 21600 0 -72 0" o:button="t">
            <v:fill o:detectmouseclick="t"/>
            <v:imagedata r:id="rId12" o:title=""/>
            <w10:wrap type="tight"/>
          </v:shape>
        </w:pict>
      </w: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Земля: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 планете чудеса: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Океаны и леса,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Кислород есть в атмосфере,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Дышат люди им и звери.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  <w:r w:rsidRPr="00524FBA">
        <w:rPr>
          <w:rFonts w:cs="Arial"/>
          <w:color w:val="444444"/>
        </w:rPr>
        <w:br/>
      </w:r>
      <w:r w:rsidRPr="00524FBA">
        <w:rPr>
          <w:rStyle w:val="Emphasis"/>
          <w:rFonts w:cs="Arial"/>
          <w:color w:val="444444"/>
          <w:bdr w:val="none" w:sz="0" w:space="0" w:color="auto" w:frame="1"/>
        </w:rPr>
        <w:t> </w:t>
      </w:r>
      <w:r w:rsidRPr="00524FBA">
        <w:rPr>
          <w:rStyle w:val="Emphasis"/>
          <w:color w:val="444444"/>
          <w:bdr w:val="none" w:sz="0" w:space="0" w:color="auto" w:frame="1"/>
        </w:rPr>
        <w:t>(Роман Сеф)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Style w:val="Strong"/>
          <w:rFonts w:cs="Arial"/>
          <w:color w:val="000000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Style w:val="Strong"/>
          <w:rFonts w:cs="Arial"/>
          <w:color w:val="000000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Style w:val="Strong"/>
          <w:rFonts w:cs="Arial"/>
          <w:color w:val="000000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Style w:val="Strong"/>
          <w:rFonts w:cs="Arial"/>
          <w:color w:val="000000"/>
        </w:rPr>
      </w:pPr>
    </w:p>
    <w:p w:rsidR="00DA1E55" w:rsidRPr="00524FBA" w:rsidRDefault="00DA1E55" w:rsidP="00D65378">
      <w:pPr>
        <w:pStyle w:val="NormalWeb"/>
        <w:spacing w:before="180" w:beforeAutospacing="0" w:after="0" w:afterAutospacing="0"/>
        <w:rPr>
          <w:rFonts w:cs="Arial"/>
          <w:color w:val="444444"/>
        </w:rPr>
      </w:pPr>
      <w:r>
        <w:rPr>
          <w:noProof/>
        </w:rPr>
        <w:pict>
          <v:shape id="Рисунок 5" o:spid="_x0000_s1030" type="#_x0000_t75" alt="Луна стихи о космосе" href="http://eliseyka.ru/wp-content/uploads/2013/04/luna1.jp" style="position:absolute;margin-left:-30.3pt;margin-top:0;width:225pt;height:209.25pt;z-index:-251662336;visibility:visible" wrapcoords="-72 0 -72 21523 21600 21523 21600 0 -72 0" o:button="t">
            <v:fill o:detectmouseclick="t"/>
            <v:imagedata r:id="rId13" o:title=""/>
            <w10:wrap type="tight"/>
          </v:shape>
        </w:pic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Луна: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То худеет, то полнеет,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Светит с неба, но не греет,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на Землю лишь одной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Вечно смотрит стороной.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4" o:spid="_x0000_s1031" type="#_x0000_t75" alt="Марс стихи о космосе" href="http://eliseyka.ru/wp-content/uploads/2013/04/mars.jp" style="position:absolute;left:0;text-align:left;margin-left:-30.3pt;margin-top:25.45pt;width:210pt;height:225pt;z-index:-251661312;visibility:visible" wrapcoords="-77 0 -77 21528 21600 21528 21600 0 -77 0" o:button="t">
            <v:fill o:detectmouseclick="t"/>
            <v:imagedata r:id="rId14" o:title=""/>
            <w10:wrap type="tight"/>
          </v:shape>
        </w:pict>
      </w: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Марс:</w:t>
      </w:r>
    </w:p>
    <w:p w:rsidR="00DA1E55" w:rsidRPr="00524FBA" w:rsidRDefault="00DA1E55" w:rsidP="00D65378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Над планетой красной кружат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Каменюки Страх и Ужас.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Нет горы нигде на свете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Выше, чем на той планете.</w:t>
      </w: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3" o:spid="_x0000_s1032" type="#_x0000_t75" alt="Юпитер стихи о космосе" href="http://eliseyka.ru/wp-content/uploads/2013/04/upiter.jp" style="position:absolute;margin-left:-34.05pt;margin-top:21.2pt;width:225pt;height:225pt;z-index:-251660288;visibility:visible" wrapcoords="-72 0 -72 21528 21600 21528 21600 0 -72 0" o:button="t">
            <v:fill o:detectmouseclick="t"/>
            <v:imagedata r:id="rId15" o:title=""/>
            <w10:wrap type="tight"/>
          </v:shape>
        </w:pict>
      </w:r>
    </w:p>
    <w:p w:rsidR="00DA1E55" w:rsidRPr="00C715BC" w:rsidRDefault="00DA1E55" w:rsidP="00C715BC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Юпитер: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Великан-тяжеловес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Мечет молнии с небес,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Полосат он, словно кошка,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Жаль худеет понемножку.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Style w:val="Strong"/>
          <w:rFonts w:cs="Arial"/>
          <w:color w:val="000000"/>
        </w:rPr>
      </w:pPr>
      <w:r w:rsidRPr="00524FBA">
        <w:rPr>
          <w:rFonts w:cs="Arial"/>
          <w:color w:val="444444"/>
        </w:rPr>
        <w:br/>
      </w: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2" o:spid="_x0000_s1033" type="#_x0000_t75" alt="Сатурн стихи о космосе" href="http://eliseyka.ru/wp-content/uploads/2013/04/saturn.jp" style="position:absolute;left:0;text-align:left;margin-left:-45.3pt;margin-top:0;width:225pt;height:174.75pt;z-index:-251659264;visibility:visible" wrapcoords="-72 0 -72 21507 21600 21507 21600 0 -72 0" o:button="t">
            <v:fill o:detectmouseclick="t"/>
            <v:imagedata r:id="rId16" o:title=""/>
            <w10:wrap type="tight"/>
          </v:shape>
        </w:pict>
      </w:r>
    </w:p>
    <w:p w:rsidR="00DA1E55" w:rsidRPr="00C715BC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Сатурн: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Пышный газовый гигант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Брат Юпитера и франт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Любит он, чтоб рядом были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Кольца изо льда и пыли.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11" o:spid="_x0000_s1034" type="#_x0000_t75" alt="http://nostradamustoday.org/uploads/posts/imag2/konjunkcija-urana-s-lunoj_2.jpg" style="position:absolute;left:0;text-align:left;margin-left:-45.3pt;margin-top:16.8pt;width:272pt;height:204pt;z-index:-251657216;visibility:visible" wrapcoords="-60 0 -60 21521 21600 21521 21600 0 -60 0">
            <v:imagedata r:id="rId17" o:title=""/>
            <w10:wrap type="tight"/>
          </v:shape>
        </w:pic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Уран: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Он уже который век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Среди братьев-римлян грек,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сквозь космоса тоску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Мчится, лежа на боку.</w:t>
      </w: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1" o:spid="_x0000_s1035" type="#_x0000_t75" alt="Нептун стихи о космосе" href="http://eliseyka.ru/wp-content/uploads/2013/04/neptun.jp" style="position:absolute;left:0;text-align:left;margin-left:-39.3pt;margin-top:19pt;width:225pt;height:225pt;z-index:-251658240;visibility:visible" wrapcoords="-72 0 -72 21528 21600 21528 21600 0 -72 0" o:button="t">
            <v:fill o:detectmouseclick="t"/>
            <v:imagedata r:id="rId18" o:title=""/>
            <w10:wrap type="tight"/>
          </v:shape>
        </w:pict>
      </w: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C715BC" w:rsidRDefault="00DA1E55" w:rsidP="00F10E17">
      <w:pPr>
        <w:spacing w:before="100" w:beforeAutospacing="1"/>
        <w:ind w:firstLine="300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Нептун: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На планете синей-синей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Дует ветер очень сильный.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Год на ней велик весьма -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Длится 40 лет зима.</w:t>
      </w:r>
    </w:p>
    <w:p w:rsidR="00DA1E55" w:rsidRPr="00524FBA" w:rsidRDefault="00DA1E55" w:rsidP="00910D30">
      <w:pPr>
        <w:pStyle w:val="NormalWeb"/>
        <w:spacing w:before="180" w:beforeAutospacing="0" w:after="0" w:afterAutospacing="0"/>
        <w:jc w:val="center"/>
        <w:rPr>
          <w:rFonts w:cs="Arial"/>
          <w:color w:val="444444"/>
        </w:rPr>
      </w:pPr>
    </w:p>
    <w:p w:rsidR="00DA1E55" w:rsidRPr="00524FBA" w:rsidRDefault="00DA1E55" w:rsidP="001D1D50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C715BC" w:rsidRDefault="00DA1E55" w:rsidP="00D65378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12" o:spid="_x0000_s1036" type="#_x0000_t75" alt="http://great-galaxy.ru/img/db/009.jpg" style="position:absolute;left:0;text-align:left;margin-left:14.7pt;margin-top:.3pt;width:225pt;height:225pt;z-index:-251656192;visibility:visible" wrapcoords="-72 0 -72 21528 21600 21528 21600 0 -72 0">
            <v:imagedata r:id="rId19" o:title=""/>
            <w10:wrap type="tight"/>
          </v:shape>
        </w:pic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Плутон:</w:t>
      </w:r>
    </w:p>
    <w:p w:rsidR="00DA1E55" w:rsidRPr="00C715BC" w:rsidRDefault="00DA1E55" w:rsidP="00D65378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Нужно пять часов, чтоб свету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Долететь до той планеты,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И поэтому она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В телескопы не видна.</w:t>
      </w:r>
    </w:p>
    <w:p w:rsidR="00DA1E55" w:rsidRPr="00524FBA" w:rsidRDefault="00DA1E55">
      <w:pPr>
        <w:rPr>
          <w:rFonts w:ascii="Times New Roman" w:hAnsi="Times New Roman" w:cs="Times New Roman"/>
          <w:sz w:val="24"/>
          <w:szCs w:val="24"/>
        </w:rPr>
      </w:pPr>
    </w:p>
    <w:p w:rsidR="00DA1E55" w:rsidRPr="00524FBA" w:rsidRDefault="00DA1E55" w:rsidP="003A67FA">
      <w:pPr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DA1E55" w:rsidRPr="00524FBA" w:rsidRDefault="00DA1E55" w:rsidP="003A67FA">
      <w:pPr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3A67FA">
      <w:pPr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3A67FA">
      <w:pPr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3A67FA">
      <w:pPr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C715BC" w:rsidRDefault="00DA1E55" w:rsidP="00F10E17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13" o:spid="_x0000_s1037" type="#_x0000_t75" alt="http://atrmeeting.com/wp-content/uploads/2013/05/%D0%BF%D0%BB%D0%B0%D0%BD%D0%B5%D1%82%D1%8B.jpg" style="position:absolute;margin-left:-.3pt;margin-top:.05pt;width:288.5pt;height:194.25pt;z-index:-251655168;visibility:visible" wrapcoords="-56 0 -56 21517 21600 21517 21600 0 -56 0">
            <v:imagedata r:id="rId20" o:title=""/>
            <w10:wrap type="tight"/>
          </v:shape>
        </w:pic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Планеты: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Бегают вкруг огонечка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Шесть сыночков и две дочки,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Промелькнут года и дни,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Но не встретятся они.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983401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 id="Рисунок 14" o:spid="_x0000_s1038" type="#_x0000_t75" style="position:absolute;margin-left:-.3pt;margin-top:9.05pt;width:293.85pt;height:195pt;z-index:-251654144;visibility:visible" wrapcoords="-55 0 -55 21517 21600 21517 21600 0 -55 0">
            <v:imagedata r:id="rId21" o:title=""/>
            <w10:wrap type="tight"/>
          </v:shape>
        </w:pict>
      </w:r>
      <w:r w:rsidRPr="00524FBA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Черная дыра</w:t>
      </w:r>
    </w:p>
    <w:p w:rsidR="00DA1E55" w:rsidRPr="00524FBA" w:rsidRDefault="00DA1E55" w:rsidP="00983401">
      <w:pPr>
        <w:spacing w:before="100" w:beforeAutospacing="1"/>
        <w:ind w:firstLine="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24FBA">
        <w:rPr>
          <w:rFonts w:ascii="Times New Roman" w:hAnsi="Times New Roman" w:cs="Times New Roman"/>
          <w:color w:val="000000"/>
          <w:sz w:val="24"/>
          <w:szCs w:val="24"/>
        </w:rPr>
        <w:t>Вот эта чёрная дыра,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Не подчиняется законам.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Летит в космических мирах,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24FBA">
        <w:rPr>
          <w:rFonts w:ascii="Times New Roman" w:hAnsi="Times New Roman" w:cs="Times New Roman"/>
          <w:color w:val="000000"/>
          <w:sz w:val="24"/>
          <w:szCs w:val="24"/>
        </w:rPr>
        <w:br/>
        <w:t>Материей ошеломлённой.</w:t>
      </w:r>
      <w:r w:rsidRPr="00524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524FBA" w:rsidRDefault="00DA1E55" w:rsidP="00C715BC">
      <w:pPr>
        <w:spacing w:before="100" w:beforeAutospacing="1"/>
        <w:ind w:firstLine="300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A1E55" w:rsidRPr="00C715BC" w:rsidRDefault="00DA1E55" w:rsidP="00695CCA">
      <w:pPr>
        <w:spacing w:before="100" w:beforeAutospacing="1"/>
        <w:ind w:hanging="426"/>
        <w:jc w:val="left"/>
        <w:outlineLvl w:val="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Рисунок 21" o:spid="_x0000_s1039" type="#_x0000_t75" alt="http://copypast.ru/foto8/4060/planeta.jpg" style="position:absolute;margin-left:-8.9pt;margin-top:12.3pt;width:309.4pt;height:239.25pt;z-index:-251651072;visibility:visible" wrapcoords="-52 0 -52 21532 21600 21532 21600 0 -52 0">
            <v:imagedata r:id="rId22" o:title=""/>
            <w10:wrap type="tight"/>
          </v:shape>
        </w:pict>
      </w:r>
      <w:r>
        <w:rPr>
          <w:noProof/>
        </w:rPr>
        <w:pict>
          <v:shape id="Рисунок 15" o:spid="_x0000_s1040" type="#_x0000_t75" alt="http://copypast.ru/foto8/4060/planeta.jpg" style="position:absolute;margin-left:-21.3pt;margin-top:.3pt;width:309.4pt;height:239.25pt;z-index:-251652096;visibility:visible" wrapcoords="-52 0 -52 21532 21600 21532 21600 0 -52 0">
            <v:imagedata r:id="rId22" o:title=""/>
            <w10:wrap type="tight"/>
          </v:shape>
        </w:pict>
      </w:r>
      <w:r w:rsidRPr="00C715BC">
        <w:rPr>
          <w:rFonts w:ascii="Times New Roman" w:hAnsi="Times New Roman" w:cs="Times New Roman"/>
          <w:b/>
          <w:bCs/>
          <w:color w:val="FF0000"/>
          <w:sz w:val="24"/>
          <w:szCs w:val="24"/>
        </w:rPr>
        <w:t>Фаэтон и Пояс астероидов:</w:t>
      </w:r>
    </w:p>
    <w:p w:rsidR="00DA1E55" w:rsidRPr="00C715BC" w:rsidRDefault="00DA1E55" w:rsidP="00C715BC">
      <w:pPr>
        <w:spacing w:before="100" w:beforeAutospacing="1" w:after="100" w:afterAutospacing="1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715BC">
        <w:rPr>
          <w:rFonts w:ascii="Times New Roman" w:hAnsi="Times New Roman" w:cs="Times New Roman"/>
          <w:color w:val="000000"/>
          <w:sz w:val="24"/>
          <w:szCs w:val="24"/>
        </w:rPr>
        <w:t>Меж Юпитером и Марсом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Не мешало бы прибраться –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Там осколки от планеты,</w:t>
      </w:r>
      <w:r w:rsidRPr="00C715BC">
        <w:rPr>
          <w:rFonts w:ascii="Times New Roman" w:hAnsi="Times New Roman" w:cs="Times New Roman"/>
          <w:color w:val="000000"/>
          <w:sz w:val="24"/>
          <w:szCs w:val="24"/>
        </w:rPr>
        <w:br/>
        <w:t>А вот веника-то нету.</w:t>
      </w:r>
    </w:p>
    <w:p w:rsidR="00DA1E55" w:rsidRPr="00524FBA" w:rsidRDefault="00DA1E55" w:rsidP="00695CCA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16" o:spid="_x0000_s1041" type="#_x0000_t75" alt="http://putimaga.ru/uploads/posts/2010-05/1273381569_1265139259_image022010_3.jpg" style="position:absolute;left:0;text-align:left;margin-left:-30.35pt;margin-top:139.8pt;width:318.75pt;height:243pt;z-index:-251653120;visibility:visible" wrapcoords="-51 0 -51 21533 21600 21533 21600 0 -51 0">
            <v:imagedata r:id="rId23" o:title=""/>
            <w10:wrap type="tight"/>
          </v:shape>
        </w:pict>
      </w:r>
      <w:r w:rsidRPr="00524FBA">
        <w:rPr>
          <w:rFonts w:ascii="Times New Roman" w:hAnsi="Times New Roman" w:cs="Times New Roman"/>
          <w:sz w:val="24"/>
          <w:szCs w:val="24"/>
        </w:rPr>
        <w:t>Открытие Тициуса</w:t>
      </w:r>
      <w:r w:rsidRPr="00524FBA">
        <w:rPr>
          <w:rFonts w:ascii="Times New Roman" w:hAnsi="Times New Roman" w:cs="Times New Roman"/>
          <w:sz w:val="24"/>
          <w:szCs w:val="24"/>
        </w:rPr>
        <w:br/>
        <w:t>Планета Фаэтон – одна из самых загадочных тайн Вселенной. Ее называют прародительницей астероидов и комет. Орбита Фаэтона, согласно самой популярной гипотезе, находилась между орбитами Марса и Юпитера. Затем по невыясненным обстоятельствам планета якобы распалась или взорвалась и образовала пояс астероидов. И теперь ее осколки путешествуют между орбитами двух крупных небесных тел. Но была ли планета на самом деле? И, если была, то, что с ней произошло? Приблизиться к отгадке этой древней тайны ученые получили возможность только сегодня, когда космические телескопы смогли заглянуть в самые удаленные уголки Вселенной</w:t>
      </w:r>
    </w:p>
    <w:sectPr w:rsidR="00DA1E55" w:rsidRPr="00524FBA" w:rsidSect="00E51027">
      <w:type w:val="continuous"/>
      <w:pgSz w:w="11906" w:h="16838"/>
      <w:pgMar w:top="1134" w:right="850" w:bottom="1134" w:left="1701" w:header="708" w:footer="708" w:gutter="0"/>
      <w:pgBorders w:offsetFrom="page">
        <w:top w:val="earth1" w:sz="30" w:space="24" w:color="auto"/>
        <w:left w:val="earth1" w:sz="30" w:space="24" w:color="auto"/>
        <w:bottom w:val="earth1" w:sz="30" w:space="24" w:color="auto"/>
        <w:right w:val="earth1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04B21"/>
    <w:multiLevelType w:val="hybridMultilevel"/>
    <w:tmpl w:val="81DC5FEE"/>
    <w:lvl w:ilvl="0" w:tplc="9134F20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C6"/>
    <w:rsid w:val="000971CD"/>
    <w:rsid w:val="00122368"/>
    <w:rsid w:val="00152AB2"/>
    <w:rsid w:val="0016776D"/>
    <w:rsid w:val="00192FE8"/>
    <w:rsid w:val="001D1D50"/>
    <w:rsid w:val="00247A39"/>
    <w:rsid w:val="00275C92"/>
    <w:rsid w:val="00332060"/>
    <w:rsid w:val="003415E7"/>
    <w:rsid w:val="00364647"/>
    <w:rsid w:val="00394A7D"/>
    <w:rsid w:val="003A67FA"/>
    <w:rsid w:val="003C3B14"/>
    <w:rsid w:val="003F5D7C"/>
    <w:rsid w:val="00404BD4"/>
    <w:rsid w:val="00430C02"/>
    <w:rsid w:val="004C5F15"/>
    <w:rsid w:val="004F47B0"/>
    <w:rsid w:val="00524FBA"/>
    <w:rsid w:val="00541CF5"/>
    <w:rsid w:val="00571DB9"/>
    <w:rsid w:val="005B7DF2"/>
    <w:rsid w:val="005D29EB"/>
    <w:rsid w:val="005E3FE9"/>
    <w:rsid w:val="005E5F66"/>
    <w:rsid w:val="005F14D2"/>
    <w:rsid w:val="00661912"/>
    <w:rsid w:val="00695CCA"/>
    <w:rsid w:val="007232AF"/>
    <w:rsid w:val="00726556"/>
    <w:rsid w:val="007303FD"/>
    <w:rsid w:val="0075797A"/>
    <w:rsid w:val="00794EEC"/>
    <w:rsid w:val="007C0244"/>
    <w:rsid w:val="00843EA1"/>
    <w:rsid w:val="0085147B"/>
    <w:rsid w:val="0085371E"/>
    <w:rsid w:val="00882487"/>
    <w:rsid w:val="008F0EC6"/>
    <w:rsid w:val="008F16B1"/>
    <w:rsid w:val="00910D30"/>
    <w:rsid w:val="009828A4"/>
    <w:rsid w:val="00983401"/>
    <w:rsid w:val="009A1B26"/>
    <w:rsid w:val="009F0A98"/>
    <w:rsid w:val="00A511DE"/>
    <w:rsid w:val="00A912C7"/>
    <w:rsid w:val="00AA0268"/>
    <w:rsid w:val="00AA487C"/>
    <w:rsid w:val="00AB14BF"/>
    <w:rsid w:val="00B06491"/>
    <w:rsid w:val="00B125F5"/>
    <w:rsid w:val="00B53C00"/>
    <w:rsid w:val="00BA4904"/>
    <w:rsid w:val="00C715BC"/>
    <w:rsid w:val="00CA53FF"/>
    <w:rsid w:val="00CD6D68"/>
    <w:rsid w:val="00D0231E"/>
    <w:rsid w:val="00D374B4"/>
    <w:rsid w:val="00D41C06"/>
    <w:rsid w:val="00D65378"/>
    <w:rsid w:val="00DA1E55"/>
    <w:rsid w:val="00DD73DF"/>
    <w:rsid w:val="00E324EE"/>
    <w:rsid w:val="00E51027"/>
    <w:rsid w:val="00EF1B6D"/>
    <w:rsid w:val="00F10E17"/>
    <w:rsid w:val="00F72477"/>
    <w:rsid w:val="00F7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A1"/>
    <w:pPr>
      <w:ind w:firstLine="397"/>
      <w:jc w:val="both"/>
    </w:pPr>
    <w:rPr>
      <w:rFonts w:ascii="Arial" w:eastAsia="Times New Roman" w:hAnsi="Arial" w:cs="Arial"/>
      <w:sz w:val="17"/>
      <w:szCs w:val="17"/>
    </w:rPr>
  </w:style>
  <w:style w:type="paragraph" w:styleId="Heading1">
    <w:name w:val="heading 1"/>
    <w:basedOn w:val="Normal"/>
    <w:link w:val="Heading1Char"/>
    <w:uiPriority w:val="99"/>
    <w:qFormat/>
    <w:rsid w:val="00C715BC"/>
    <w:pPr>
      <w:spacing w:before="100" w:beforeAutospacing="1" w:after="100" w:afterAutospacing="1"/>
      <w:ind w:firstLine="0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C715BC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15B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15BC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ListParagraph">
    <w:name w:val="List Paragraph"/>
    <w:basedOn w:val="Normal"/>
    <w:uiPriority w:val="99"/>
    <w:qFormat/>
    <w:rsid w:val="00882487"/>
    <w:pPr>
      <w:ind w:left="720"/>
    </w:pPr>
  </w:style>
  <w:style w:type="paragraph" w:styleId="NormalWeb">
    <w:name w:val="Normal (Web)"/>
    <w:basedOn w:val="Normal"/>
    <w:uiPriority w:val="99"/>
    <w:semiHidden/>
    <w:rsid w:val="009A1B26"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9A1B26"/>
    <w:rPr>
      <w:i/>
      <w:iCs/>
    </w:rPr>
  </w:style>
  <w:style w:type="character" w:styleId="Strong">
    <w:name w:val="Strong"/>
    <w:basedOn w:val="DefaultParagraphFont"/>
    <w:uiPriority w:val="99"/>
    <w:qFormat/>
    <w:rsid w:val="00910D30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C71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36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117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333</TotalTime>
  <Pages>17</Pages>
  <Words>2406</Words>
  <Characters>13718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Люда</cp:lastModifiedBy>
  <cp:revision>42</cp:revision>
  <dcterms:created xsi:type="dcterms:W3CDTF">2014-11-05T13:48:00Z</dcterms:created>
  <dcterms:modified xsi:type="dcterms:W3CDTF">2015-01-25T09:22:00Z</dcterms:modified>
</cp:coreProperties>
</file>