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33800" w14:textId="77777777" w:rsidR="006B125D" w:rsidRPr="006B125D" w:rsidRDefault="00B033C4" w:rsidP="006B125D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Муниципальное казённое дошколь</w:t>
      </w:r>
      <w:r w:rsidR="006B125D"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ное образовательное учреждение </w:t>
      </w:r>
    </w:p>
    <w:p w14:paraId="17682D7F" w14:textId="77777777" w:rsidR="006B125D" w:rsidRDefault="006B125D" w:rsidP="006B125D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детский сад "Родничок" </w:t>
      </w:r>
      <w:proofErr w:type="spellStart"/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пгт</w:t>
      </w:r>
      <w:proofErr w:type="spellEnd"/>
      <w:r w:rsidR="00B033C4"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B033C4"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Кильмезь</w:t>
      </w:r>
      <w:proofErr w:type="spellEnd"/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Кильмезского</w:t>
      </w:r>
      <w:proofErr w:type="spellEnd"/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района </w:t>
      </w:r>
    </w:p>
    <w:p w14:paraId="12A61E48" w14:textId="77777777" w:rsidR="00B033C4" w:rsidRPr="006B125D" w:rsidRDefault="006B125D" w:rsidP="006B12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B12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Кировской области</w:t>
      </w:r>
    </w:p>
    <w:p w14:paraId="09E46C07" w14:textId="77777777" w:rsidR="00B033C4" w:rsidRDefault="00B033C4" w:rsidP="006B12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B11010B" w14:textId="77777777" w:rsidR="00B033C4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661B4D2" w14:textId="77777777" w:rsidR="00B033C4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D62D47A" w14:textId="77777777" w:rsidR="00B033C4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37E0D48" w14:textId="77777777" w:rsidR="00B033C4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5D06F81" w14:textId="77777777" w:rsidR="00B033C4" w:rsidRPr="00BD0D66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8527483" w14:textId="27C6DCDB" w:rsidR="00B033C4" w:rsidRDefault="00B033C4" w:rsidP="00B033C4">
      <w:pPr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</w:p>
    <w:p w14:paraId="378D8B41" w14:textId="77777777" w:rsidR="006B41F9" w:rsidRDefault="006B41F9" w:rsidP="00B033C4">
      <w:pPr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14:paraId="4C241421" w14:textId="77777777" w:rsidR="006B41F9" w:rsidRDefault="006B41F9" w:rsidP="00B033C4">
      <w:pPr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14:paraId="3E4CBED3" w14:textId="77777777" w:rsidR="006B125D" w:rsidRPr="006B125D" w:rsidRDefault="006B125D" w:rsidP="00B033C4">
      <w:pPr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14:paraId="21417A73" w14:textId="77777777" w:rsidR="00B033C4" w:rsidRPr="006B125D" w:rsidRDefault="006B125D" w:rsidP="006B125D">
      <w:pPr>
        <w:spacing w:line="240" w:lineRule="auto"/>
        <w:ind w:firstLine="709"/>
        <w:jc w:val="center"/>
        <w:rPr>
          <w:rFonts w:ascii="Times New Roman" w:hAnsi="Times New Roman"/>
          <w:b/>
          <w:sz w:val="48"/>
          <w:szCs w:val="48"/>
        </w:rPr>
      </w:pPr>
      <w:r w:rsidRPr="006B125D">
        <w:rPr>
          <w:rFonts w:ascii="Times New Roman" w:hAnsi="Times New Roman"/>
          <w:b/>
          <w:sz w:val="48"/>
          <w:szCs w:val="48"/>
        </w:rPr>
        <w:t>Тема</w:t>
      </w:r>
      <w:r w:rsidR="00B033C4" w:rsidRPr="006B125D">
        <w:rPr>
          <w:rFonts w:ascii="Times New Roman" w:hAnsi="Times New Roman"/>
          <w:b/>
          <w:sz w:val="48"/>
          <w:szCs w:val="48"/>
        </w:rPr>
        <w:t>: «</w:t>
      </w:r>
      <w:r w:rsidR="00351AF7" w:rsidRPr="006B125D">
        <w:rPr>
          <w:rFonts w:ascii="Times New Roman" w:hAnsi="Times New Roman"/>
          <w:b/>
          <w:sz w:val="48"/>
          <w:szCs w:val="48"/>
        </w:rPr>
        <w:t>Азы финансовой грамотности</w:t>
      </w:r>
      <w:r w:rsidR="00B033C4" w:rsidRPr="006B125D">
        <w:rPr>
          <w:rFonts w:ascii="Times New Roman" w:hAnsi="Times New Roman"/>
          <w:b/>
          <w:sz w:val="48"/>
          <w:szCs w:val="48"/>
        </w:rPr>
        <w:t xml:space="preserve"> в</w:t>
      </w:r>
      <w:r w:rsidR="00351AF7" w:rsidRPr="006B125D">
        <w:rPr>
          <w:rFonts w:ascii="Times New Roman" w:hAnsi="Times New Roman"/>
          <w:b/>
          <w:sz w:val="48"/>
          <w:szCs w:val="48"/>
        </w:rPr>
        <w:t>о</w:t>
      </w:r>
      <w:r w:rsidR="00B033C4" w:rsidRPr="006B125D">
        <w:rPr>
          <w:rFonts w:ascii="Times New Roman" w:hAnsi="Times New Roman"/>
          <w:b/>
          <w:sz w:val="48"/>
          <w:szCs w:val="48"/>
        </w:rPr>
        <w:t xml:space="preserve"> </w:t>
      </w:r>
      <w:r w:rsidR="00351AF7" w:rsidRPr="006B125D">
        <w:rPr>
          <w:rFonts w:ascii="Times New Roman" w:hAnsi="Times New Roman"/>
          <w:b/>
          <w:sz w:val="48"/>
          <w:szCs w:val="48"/>
        </w:rPr>
        <w:t>второй младшей</w:t>
      </w:r>
      <w:r w:rsidR="00B033C4" w:rsidRPr="006B125D">
        <w:rPr>
          <w:rFonts w:ascii="Times New Roman" w:hAnsi="Times New Roman"/>
          <w:b/>
          <w:sz w:val="48"/>
          <w:szCs w:val="48"/>
        </w:rPr>
        <w:t xml:space="preserve"> группе»</w:t>
      </w:r>
    </w:p>
    <w:p w14:paraId="6803406D" w14:textId="77777777" w:rsidR="006B125D" w:rsidRDefault="006B125D" w:rsidP="006B125D">
      <w:pPr>
        <w:spacing w:line="240" w:lineRule="auto"/>
        <w:ind w:firstLine="709"/>
        <w:jc w:val="both"/>
        <w:rPr>
          <w:rFonts w:ascii="Times New Roman" w:hAnsi="Times New Roman"/>
          <w:sz w:val="48"/>
          <w:szCs w:val="48"/>
        </w:rPr>
      </w:pPr>
    </w:p>
    <w:p w14:paraId="5FCB8DB5" w14:textId="6343B542" w:rsidR="006B125D" w:rsidRPr="006B125D" w:rsidRDefault="006B125D" w:rsidP="006B125D">
      <w:pPr>
        <w:spacing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1F08391D" w14:textId="77777777" w:rsidR="00B033C4" w:rsidRDefault="00B033C4" w:rsidP="00B033C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1983D7A4" w14:textId="77777777" w:rsidR="00B033C4" w:rsidRDefault="00B033C4" w:rsidP="00B033C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1F47AB4" w14:textId="77777777" w:rsidR="00B033C4" w:rsidRDefault="00B033C4" w:rsidP="00B033C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4B143A36" w14:textId="77777777" w:rsidR="00B033C4" w:rsidRDefault="00B033C4" w:rsidP="00B033C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209F5F8" w14:textId="77777777" w:rsidR="00B033C4" w:rsidRDefault="00B033C4" w:rsidP="00B033C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32E0875" w14:textId="77777777" w:rsidR="00B033C4" w:rsidRPr="006B125D" w:rsidRDefault="00B033C4" w:rsidP="00B033C4">
      <w:pPr>
        <w:spacing w:line="240" w:lineRule="auto"/>
        <w:ind w:firstLine="709"/>
        <w:jc w:val="right"/>
        <w:rPr>
          <w:rFonts w:ascii="Times New Roman" w:hAnsi="Times New Roman"/>
          <w:sz w:val="32"/>
          <w:szCs w:val="32"/>
        </w:rPr>
      </w:pPr>
      <w:r w:rsidRPr="006B125D">
        <w:rPr>
          <w:rFonts w:ascii="Times New Roman" w:hAnsi="Times New Roman"/>
          <w:sz w:val="32"/>
          <w:szCs w:val="32"/>
        </w:rPr>
        <w:t>Воспитатель</w:t>
      </w:r>
    </w:p>
    <w:p w14:paraId="0807306C" w14:textId="77777777" w:rsidR="00B033C4" w:rsidRPr="006B125D" w:rsidRDefault="00B033C4" w:rsidP="00B033C4">
      <w:pPr>
        <w:spacing w:line="240" w:lineRule="auto"/>
        <w:ind w:firstLine="709"/>
        <w:jc w:val="right"/>
        <w:rPr>
          <w:rFonts w:ascii="Times New Roman" w:hAnsi="Times New Roman"/>
          <w:sz w:val="32"/>
          <w:szCs w:val="32"/>
        </w:rPr>
      </w:pPr>
      <w:r w:rsidRPr="006B125D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6B125D">
        <w:rPr>
          <w:rFonts w:ascii="Times New Roman" w:hAnsi="Times New Roman"/>
          <w:sz w:val="32"/>
          <w:szCs w:val="32"/>
        </w:rPr>
        <w:t>Фатикова</w:t>
      </w:r>
      <w:proofErr w:type="spellEnd"/>
      <w:r w:rsidRPr="006B125D">
        <w:rPr>
          <w:rFonts w:ascii="Times New Roman" w:hAnsi="Times New Roman"/>
          <w:sz w:val="32"/>
          <w:szCs w:val="32"/>
        </w:rPr>
        <w:t xml:space="preserve"> Танзиля </w:t>
      </w:r>
      <w:proofErr w:type="spellStart"/>
      <w:r w:rsidRPr="006B125D">
        <w:rPr>
          <w:rFonts w:ascii="Times New Roman" w:hAnsi="Times New Roman"/>
          <w:sz w:val="32"/>
          <w:szCs w:val="32"/>
        </w:rPr>
        <w:t>Инсуровна</w:t>
      </w:r>
      <w:proofErr w:type="spellEnd"/>
    </w:p>
    <w:p w14:paraId="16D95064" w14:textId="77777777" w:rsidR="00351AF7" w:rsidRDefault="00351AF7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9EDC5CD" w14:textId="77777777" w:rsidR="006B125D" w:rsidRDefault="006B125D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1CA092A" w14:textId="77777777" w:rsidR="006B125D" w:rsidRDefault="006B125D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ECE52DE" w14:textId="77777777" w:rsidR="00B033C4" w:rsidRDefault="00351AF7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0D17">
        <w:rPr>
          <w:rFonts w:ascii="Times New Roman" w:hAnsi="Times New Roman"/>
          <w:sz w:val="28"/>
          <w:szCs w:val="28"/>
        </w:rPr>
        <w:t>2021</w:t>
      </w:r>
      <w:r w:rsidR="00B033C4" w:rsidRPr="002D0D17">
        <w:rPr>
          <w:rFonts w:ascii="Times New Roman" w:hAnsi="Times New Roman"/>
          <w:sz w:val="28"/>
          <w:szCs w:val="28"/>
        </w:rPr>
        <w:t xml:space="preserve"> г.</w:t>
      </w:r>
    </w:p>
    <w:p w14:paraId="2C4DFAD9" w14:textId="77777777" w:rsidR="004F41CA" w:rsidRPr="002D0D17" w:rsidRDefault="004F41CA" w:rsidP="00B033C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69D1566" w14:textId="77777777" w:rsidR="00351AF7" w:rsidRDefault="00746ADF" w:rsidP="002D0D1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Актуальность темы</w:t>
      </w:r>
    </w:p>
    <w:p w14:paraId="134AB73C" w14:textId="77777777" w:rsidR="008B520A" w:rsidRDefault="008B520A" w:rsidP="002D0D1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14:paraId="34642FB8" w14:textId="77777777" w:rsidR="00FB72B8" w:rsidRDefault="00FB72B8" w:rsidP="008B520A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Финансовая грамотность дошкольника</w:t>
      </w:r>
    </w:p>
    <w:p w14:paraId="02878528" w14:textId="77777777" w:rsidR="008B520A" w:rsidRDefault="008B520A" w:rsidP="008B520A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14:paraId="240C04CF" w14:textId="77777777" w:rsidR="008B520A" w:rsidRPr="008B520A" w:rsidRDefault="008B520A" w:rsidP="008B520A">
      <w:pPr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Говоря о финансовой грамотности, многие из нас вряд ли смогут назвать себя профессионалами в этом дели и даже просто  сведущими. Сам термин </w:t>
      </w:r>
      <w:r w:rsidR="00A43B1D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«</w:t>
      </w:r>
      <w:r w:rsidRPr="00A43B1D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финансовая грамотность</w:t>
      </w:r>
      <w:r w:rsidR="00A43B1D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</w:t>
      </w:r>
      <w:r w:rsidR="00A43B1D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с одной стороны прост и понятен. С другой многих вводит в ступор. Для большинства из нас распорядиться бюджетом значит потратить его, а вот правильно или нет, мы даже не задумываемся. Мы не привыкли слушать советы относительно своих средств, да и раздавать советы по «финансовой грамотности» не умеем.</w:t>
      </w:r>
    </w:p>
    <w:p w14:paraId="7C21324B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Дошкольный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возраст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– является важным и неповторимым периодом в жизни каждого человека. Именно в этом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возрасте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у ребенка устанавливается связь с внешним миром. В дошкольном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возрасте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ребенок познаёт окружающий мир с помощью практического опыта. Благодаря практическому опыту, ребенок с радостью открывает и познает для себя окружающий мир.</w:t>
      </w:r>
    </w:p>
    <w:p w14:paraId="209367D3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 сожалению, современные родители уделяют лишь малую часть времени своему ребенку, в связи жизненных обстоятельств и работы. Именно поэтому основной задачей педагогов становится всестороннее воспитание и развитие детей. Формирование элементарных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финансовых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представлений занимает важное место в жизни каждого ребенка.</w:t>
      </w:r>
    </w:p>
    <w:p w14:paraId="5202D7CD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Изучив </w:t>
      </w:r>
      <w:r w:rsidR="00B24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литературу </w:t>
      </w:r>
      <w:r w:rsidR="00466A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 данной теме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очевидно, что элементарные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финансовые знания в раннем возрасте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являются фундаментом, на котором основывается их мышление и всестороннее развитие.</w:t>
      </w:r>
    </w:p>
    <w:p w14:paraId="521DBE9F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Сегодня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финансовое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просвещение детей является неотъемлемой частью дошкольного образования. Это новое направление в педагогике, и возникло оно не случайно. На сегодняшний день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финансовая грамотность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– это глобальная социальная проблема, и как правило она касается наших детей с самого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раннего возраста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Все дети рано или поздно,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включаются в экономическую жизнь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они сталкиваются с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понятием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«покупки»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видят огромный поток информации с телеканалов ТВ, радио, и уже овладевают первичными знаниями.</w:t>
      </w:r>
    </w:p>
    <w:p w14:paraId="5A26A9DC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917DE">
        <w:rPr>
          <w:rFonts w:ascii="Times New Roman" w:eastAsia="Times New Roman" w:hAnsi="Times New Roman"/>
          <w:sz w:val="28"/>
          <w:szCs w:val="28"/>
          <w:lang w:eastAsia="ru-RU"/>
        </w:rPr>
        <w:t xml:space="preserve">В детском саду </w:t>
      </w:r>
      <w:r w:rsidR="00E917DE" w:rsidRPr="00E917DE">
        <w:rPr>
          <w:rFonts w:ascii="Times New Roman" w:eastAsia="Times New Roman" w:hAnsi="Times New Roman"/>
          <w:sz w:val="28"/>
          <w:szCs w:val="28"/>
          <w:lang w:eastAsia="ru-RU"/>
        </w:rPr>
        <w:t>детям</w:t>
      </w:r>
      <w:r w:rsidR="00466A1A" w:rsidRPr="00E91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17DE">
        <w:rPr>
          <w:rFonts w:ascii="Times New Roman" w:eastAsia="Times New Roman" w:hAnsi="Times New Roman"/>
          <w:sz w:val="28"/>
          <w:szCs w:val="28"/>
          <w:lang w:eastAsia="ru-RU"/>
        </w:rPr>
        <w:t>с </w:t>
      </w:r>
      <w:r w:rsidRPr="00E917DE">
        <w:rPr>
          <w:rFonts w:ascii="Times New Roman" w:eastAsia="Times New Roman" w:hAnsi="Times New Roman"/>
          <w:bCs/>
          <w:sz w:val="28"/>
          <w:szCs w:val="28"/>
          <w:lang w:eastAsia="ru-RU"/>
        </w:rPr>
        <w:t>раннего возраста</w:t>
      </w:r>
      <w:r w:rsidR="00466A1A" w:rsidRPr="00E917D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91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17DE" w:rsidRPr="00E917DE">
        <w:rPr>
          <w:rFonts w:ascii="Times New Roman" w:eastAsia="Times New Roman" w:hAnsi="Times New Roman"/>
          <w:sz w:val="28"/>
          <w:szCs w:val="28"/>
          <w:lang w:eastAsia="ru-RU"/>
        </w:rPr>
        <w:t>дают</w:t>
      </w:r>
      <w:r w:rsidRPr="00E917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917DE" w:rsidRPr="00E917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первичное экономическое представление </w:t>
      </w:r>
      <w:r w:rsidRPr="00E917DE">
        <w:rPr>
          <w:rFonts w:ascii="Times New Roman" w:eastAsia="Times New Roman" w:hAnsi="Times New Roman"/>
          <w:bCs/>
          <w:sz w:val="28"/>
          <w:szCs w:val="28"/>
          <w:lang w:eastAsia="ru-RU"/>
        </w:rPr>
        <w:t>о финансовой грамотности</w:t>
      </w:r>
      <w:r w:rsidRPr="00E917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своих занятиях –</w:t>
      </w:r>
      <w:r w:rsidR="00E917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597D6F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учим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правильно </w:t>
      </w:r>
      <w:r w:rsidR="00A43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обращаться с деньгами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Все это происходит через сюжетно-ролевые игры: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«М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агазин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«П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арикмахерская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«Т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акси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«А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птека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«Б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анк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др. Дети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узнают, как правильно распоряжа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ся деньгами, как они зарабатываются.</w:t>
      </w:r>
    </w:p>
    <w:p w14:paraId="184F3D6F" w14:textId="77777777" w:rsidR="00FB72B8" w:rsidRPr="007E19F6" w:rsidRDefault="00FB72B8" w:rsidP="00423906">
      <w:pPr>
        <w:spacing w:after="120" w:line="240" w:lineRule="auto"/>
        <w:ind w:firstLine="357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Главная задача родителей и педагогов донести до ребенка не просто понятия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финансовой грамотности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но и научить 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грамотному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отношению к собственным деньгам, показать на собственном опыте бережное отношение к деньгам. Если мы с 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раннего возраста начнем грамотное финансовое воспитание детей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то это станет фундаментом </w:t>
      </w:r>
      <w:r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финансового благополучия детей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когда они вырастут.</w:t>
      </w:r>
    </w:p>
    <w:p w14:paraId="32F47D01" w14:textId="77777777" w:rsidR="000352A1" w:rsidRDefault="00D60B48" w:rsidP="002D0D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 xml:space="preserve">  </w:t>
      </w:r>
    </w:p>
    <w:p w14:paraId="763A3081" w14:textId="77777777" w:rsidR="00BA0E9E" w:rsidRDefault="00BA0E9E" w:rsidP="000352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6C533F" w14:textId="77777777" w:rsidR="000352A1" w:rsidRDefault="000352A1" w:rsidP="000352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«В гости с подарками»</w:t>
      </w:r>
    </w:p>
    <w:p w14:paraId="1EC28775" w14:textId="77777777" w:rsidR="000352A1" w:rsidRPr="000352A1" w:rsidRDefault="000352A1" w:rsidP="000352A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 непосредственно образовательной деятельности с детьми 3-4 лет</w:t>
      </w:r>
    </w:p>
    <w:p w14:paraId="27D358BD" w14:textId="77777777" w:rsidR="009146C8" w:rsidRPr="007E19F6" w:rsidRDefault="00D60B48" w:rsidP="002D0D17">
      <w:pPr>
        <w:spacing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hAnsi="Times New Roman"/>
          <w:sz w:val="28"/>
          <w:szCs w:val="28"/>
        </w:rPr>
        <w:t xml:space="preserve"> </w:t>
      </w:r>
      <w:r w:rsidR="009146C8" w:rsidRPr="007E19F6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146C8" w:rsidRPr="007E19F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AA6F2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создание условий для формирования элементарных представлений</w:t>
      </w:r>
      <w:r w:rsidR="00920621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 фи</w:t>
      </w:r>
      <w:r w:rsidR="0007433B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нансовой грамотности </w:t>
      </w:r>
      <w:r w:rsidR="0007433B" w:rsidRPr="003D4C88">
        <w:rPr>
          <w:rFonts w:ascii="Times New Roman" w:eastAsia="Times New Roman" w:hAnsi="Times New Roman"/>
          <w:sz w:val="28"/>
          <w:szCs w:val="28"/>
          <w:lang w:eastAsia="ru-RU"/>
        </w:rPr>
        <w:t>в соотве</w:t>
      </w:r>
      <w:r w:rsidR="00920621" w:rsidRPr="003D4C88">
        <w:rPr>
          <w:rFonts w:ascii="Times New Roman" w:eastAsia="Times New Roman" w:hAnsi="Times New Roman"/>
          <w:sz w:val="28"/>
          <w:szCs w:val="28"/>
          <w:lang w:eastAsia="ru-RU"/>
        </w:rPr>
        <w:t xml:space="preserve">тствии </w:t>
      </w:r>
      <w:r w:rsidR="003D4C88" w:rsidRPr="003D4C8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920621" w:rsidRPr="003D4C88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возрастным</w:t>
      </w:r>
      <w:r w:rsidR="003D4C88" w:rsidRPr="003D4C8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20621" w:rsidRPr="003D4C88">
        <w:rPr>
          <w:rFonts w:ascii="Times New Roman" w:eastAsia="Times New Roman" w:hAnsi="Times New Roman"/>
          <w:sz w:val="28"/>
          <w:szCs w:val="28"/>
          <w:lang w:eastAsia="ru-RU"/>
        </w:rPr>
        <w:t xml:space="preserve"> особенностям</w:t>
      </w:r>
      <w:r w:rsidR="003D4C88" w:rsidRPr="003D4C88">
        <w:rPr>
          <w:rFonts w:ascii="Times New Roman" w:eastAsia="Times New Roman" w:hAnsi="Times New Roman"/>
          <w:sz w:val="28"/>
          <w:szCs w:val="28"/>
          <w:lang w:eastAsia="ru-RU"/>
        </w:rPr>
        <w:t>и детей младшего дошкольного возраста.</w:t>
      </w:r>
      <w:r w:rsidR="00920621" w:rsidRPr="00AA6F28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14:paraId="72001E34" w14:textId="77777777" w:rsidR="009146C8" w:rsidRPr="007E19F6" w:rsidRDefault="009146C8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E19F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14:paraId="09939F0A" w14:textId="77777777" w:rsidR="00514D0E" w:rsidRPr="007E19F6" w:rsidRDefault="009146C8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</w:p>
    <w:p w14:paraId="7F48F6B4" w14:textId="77777777" w:rsidR="00514D0E" w:rsidRPr="007E19F6" w:rsidRDefault="00514D0E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формировать элементарные представления о</w:t>
      </w:r>
      <w:r w:rsidR="00920621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финансовой грамотности</w:t>
      </w:r>
      <w:r w:rsidR="00074AE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2D2D60D0" w14:textId="77777777" w:rsidR="00514D0E" w:rsidRPr="007E19F6" w:rsidRDefault="00514D0E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342C00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продолжать учить детей решать проблемные ситуации; </w:t>
      </w:r>
    </w:p>
    <w:p w14:paraId="40E7C422" w14:textId="77777777" w:rsidR="009146C8" w:rsidRPr="007E19F6" w:rsidRDefault="00514D0E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074AE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расширять</w:t>
      </w:r>
      <w:r w:rsidR="00342C00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активизировать словарный запас</w:t>
      </w:r>
      <w:r w:rsidR="00074AE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детей: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монета, </w:t>
      </w:r>
      <w:r w:rsidR="00074AE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купюра, 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кошелек, деньги, продавец, покупки, магазин.</w:t>
      </w:r>
    </w:p>
    <w:p w14:paraId="165C2B83" w14:textId="77777777" w:rsidR="00514D0E" w:rsidRPr="007E19F6" w:rsidRDefault="00514D0E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закреплять умение классифицировать предметы по определенным признакам.</w:t>
      </w:r>
    </w:p>
    <w:p w14:paraId="68FE0E4A" w14:textId="77777777" w:rsidR="00514D0E" w:rsidRPr="007E19F6" w:rsidRDefault="00514D0E" w:rsidP="007E19F6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5771495" w14:textId="77777777" w:rsidR="00514D0E" w:rsidRPr="007E19F6" w:rsidRDefault="009146C8" w:rsidP="007E19F6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7E19F6">
        <w:rPr>
          <w:color w:val="111111"/>
          <w:sz w:val="28"/>
          <w:szCs w:val="28"/>
        </w:rPr>
        <w:t xml:space="preserve">: </w:t>
      </w:r>
    </w:p>
    <w:p w14:paraId="745D80F3" w14:textId="77777777" w:rsidR="00514D0E" w:rsidRPr="007E19F6" w:rsidRDefault="00514D0E" w:rsidP="007E19F6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- развивать познавательный интерес к основам финансовой грамотности;</w:t>
      </w:r>
    </w:p>
    <w:p w14:paraId="4228EEFA" w14:textId="77777777" w:rsidR="00514D0E" w:rsidRPr="007E19F6" w:rsidRDefault="00514D0E" w:rsidP="007E19F6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 xml:space="preserve">- </w:t>
      </w:r>
      <w:r w:rsidR="009146C8" w:rsidRPr="007E19F6">
        <w:rPr>
          <w:color w:val="111111"/>
          <w:sz w:val="28"/>
          <w:szCs w:val="28"/>
        </w:rPr>
        <w:t>развивать зрительную память, мелкую моторику</w:t>
      </w:r>
      <w:r w:rsidRPr="007E19F6">
        <w:rPr>
          <w:color w:val="111111"/>
          <w:sz w:val="28"/>
          <w:szCs w:val="28"/>
        </w:rPr>
        <w:t xml:space="preserve">, </w:t>
      </w:r>
      <w:r w:rsidR="008B520A">
        <w:rPr>
          <w:color w:val="111111"/>
          <w:sz w:val="28"/>
          <w:szCs w:val="28"/>
        </w:rPr>
        <w:t>восприятие.</w:t>
      </w:r>
    </w:p>
    <w:p w14:paraId="3764BAAC" w14:textId="77777777" w:rsidR="00514D0E" w:rsidRPr="007E19F6" w:rsidRDefault="00514D0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E5A27C3" w14:textId="77777777" w:rsidR="00514D0E" w:rsidRPr="007E19F6" w:rsidRDefault="009146C8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</w:p>
    <w:p w14:paraId="53B41E0F" w14:textId="77777777" w:rsidR="00514D0E" w:rsidRPr="007E19F6" w:rsidRDefault="00514D0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воспитывать бережное отношение к деньгам, </w:t>
      </w:r>
    </w:p>
    <w:p w14:paraId="3FF20475" w14:textId="77777777" w:rsidR="009146C8" w:rsidRPr="007E19F6" w:rsidRDefault="00514D0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9146C8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доброжелательное отношение друг к другу</w:t>
      </w:r>
      <w:r w:rsidR="00074AE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42A1E2A2" w14:textId="77777777" w:rsidR="00514D0E" w:rsidRPr="00AA6F28" w:rsidRDefault="00514D0E" w:rsidP="007E19F6">
      <w:pPr>
        <w:pStyle w:val="a3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  <w:bdr w:val="none" w:sz="0" w:space="0" w:color="auto" w:frame="1"/>
        </w:rPr>
      </w:pPr>
    </w:p>
    <w:p w14:paraId="57802A6E" w14:textId="77777777" w:rsidR="0007433B" w:rsidRPr="007E19F6" w:rsidRDefault="0007433B" w:rsidP="007E19F6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E19F6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</w:p>
    <w:p w14:paraId="6AE8A609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 xml:space="preserve">реальные деньги: </w:t>
      </w:r>
      <w:r w:rsidR="00AA6F28">
        <w:rPr>
          <w:rFonts w:ascii="Times New Roman" w:hAnsi="Times New Roman"/>
          <w:sz w:val="28"/>
          <w:szCs w:val="28"/>
        </w:rPr>
        <w:t>монеты</w:t>
      </w:r>
      <w:r w:rsidRPr="007E19F6">
        <w:rPr>
          <w:rFonts w:ascii="Times New Roman" w:hAnsi="Times New Roman"/>
          <w:sz w:val="28"/>
          <w:szCs w:val="28"/>
        </w:rPr>
        <w:t>;</w:t>
      </w:r>
    </w:p>
    <w:p w14:paraId="7A368C92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 xml:space="preserve">большой 1 рубль </w:t>
      </w:r>
      <w:r w:rsidR="00E917DE">
        <w:rPr>
          <w:rFonts w:ascii="Times New Roman" w:hAnsi="Times New Roman"/>
          <w:sz w:val="28"/>
          <w:szCs w:val="28"/>
        </w:rPr>
        <w:t xml:space="preserve">- </w:t>
      </w:r>
      <w:r w:rsidRPr="007E19F6">
        <w:rPr>
          <w:rFonts w:ascii="Times New Roman" w:hAnsi="Times New Roman"/>
          <w:sz w:val="28"/>
          <w:szCs w:val="28"/>
        </w:rPr>
        <w:t>муляж;</w:t>
      </w:r>
    </w:p>
    <w:p w14:paraId="19BBAD0F" w14:textId="77777777" w:rsidR="00C452BF" w:rsidRPr="007E19F6" w:rsidRDefault="00E917DE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изображение на картине</w:t>
      </w:r>
      <w:r w:rsidR="00C452BF" w:rsidRPr="007E19F6">
        <w:rPr>
          <w:rFonts w:ascii="Times New Roman" w:hAnsi="Times New Roman"/>
          <w:sz w:val="28"/>
          <w:szCs w:val="28"/>
        </w:rPr>
        <w:t xml:space="preserve"> монет и купюр;</w:t>
      </w:r>
    </w:p>
    <w:p w14:paraId="4FEAE134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муляжи денег для игры «Магазин»;</w:t>
      </w:r>
    </w:p>
    <w:p w14:paraId="00CE700C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атрибуты к сюжетно-ролевой игре «Магазин»;</w:t>
      </w:r>
    </w:p>
    <w:p w14:paraId="0AAD1BE8" w14:textId="77777777" w:rsidR="00C452BF" w:rsidRPr="007E19F6" w:rsidRDefault="00AA6F28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кошелька (</w:t>
      </w:r>
      <w:r w:rsidR="00C452BF" w:rsidRPr="007E19F6">
        <w:rPr>
          <w:rFonts w:ascii="Times New Roman" w:hAnsi="Times New Roman"/>
          <w:sz w:val="28"/>
          <w:szCs w:val="28"/>
        </w:rPr>
        <w:t>красный, синий, зеленый, желтый);</w:t>
      </w:r>
    </w:p>
    <w:p w14:paraId="2E1458D1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муляжи монет разных цветов;</w:t>
      </w:r>
    </w:p>
    <w:p w14:paraId="5DA01E7B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разные предметы (кубики, стаканчики, муляжи животных и т.д.);</w:t>
      </w:r>
    </w:p>
    <w:p w14:paraId="62BE40FE" w14:textId="77777777" w:rsidR="00C452BF" w:rsidRPr="007E19F6" w:rsidRDefault="00C452BF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муляжи подарков;</w:t>
      </w:r>
    </w:p>
    <w:p w14:paraId="37D02C70" w14:textId="77777777" w:rsidR="00C452BF" w:rsidRPr="007E19F6" w:rsidRDefault="00E917DE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накрытый стол с игрушечной</w:t>
      </w:r>
      <w:r w:rsidR="00C452BF" w:rsidRPr="007E1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посудой</w:t>
      </w:r>
      <w:r w:rsidR="00C452BF" w:rsidRPr="007E19F6">
        <w:rPr>
          <w:rFonts w:ascii="Times New Roman" w:hAnsi="Times New Roman"/>
          <w:sz w:val="28"/>
          <w:szCs w:val="28"/>
        </w:rPr>
        <w:t xml:space="preserve"> и угощениями</w:t>
      </w:r>
      <w:r w:rsidR="00426693" w:rsidRPr="007E19F6">
        <w:rPr>
          <w:rFonts w:ascii="Times New Roman" w:hAnsi="Times New Roman"/>
          <w:sz w:val="28"/>
          <w:szCs w:val="28"/>
        </w:rPr>
        <w:t>;</w:t>
      </w:r>
    </w:p>
    <w:p w14:paraId="48458833" w14:textId="77777777" w:rsidR="00426693" w:rsidRPr="007E19F6" w:rsidRDefault="008B520A" w:rsidP="007E19F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больших платка</w:t>
      </w:r>
      <w:r w:rsidR="00426693" w:rsidRPr="007E19F6">
        <w:rPr>
          <w:rFonts w:ascii="Times New Roman" w:hAnsi="Times New Roman"/>
          <w:sz w:val="28"/>
          <w:szCs w:val="28"/>
        </w:rPr>
        <w:t>.</w:t>
      </w:r>
    </w:p>
    <w:p w14:paraId="2E86D941" w14:textId="77777777" w:rsidR="00426693" w:rsidRPr="007E19F6" w:rsidRDefault="00DC0EE8" w:rsidP="007E19F6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E19F6">
        <w:rPr>
          <w:rFonts w:ascii="Times New Roman" w:hAnsi="Times New Roman"/>
          <w:b/>
          <w:sz w:val="28"/>
          <w:szCs w:val="28"/>
          <w:u w:val="single"/>
        </w:rPr>
        <w:t>Предварительная работа:</w:t>
      </w:r>
    </w:p>
    <w:p w14:paraId="06496C75" w14:textId="77777777" w:rsidR="002A06FB" w:rsidRPr="007E19F6" w:rsidRDefault="002A06FB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Изучение литературы о видах и</w:t>
      </w:r>
      <w:r w:rsidR="00DC0EE8" w:rsidRPr="007E19F6">
        <w:rPr>
          <w:rFonts w:ascii="Times New Roman" w:hAnsi="Times New Roman"/>
          <w:sz w:val="28"/>
          <w:szCs w:val="28"/>
        </w:rPr>
        <w:t xml:space="preserve"> </w:t>
      </w:r>
      <w:r w:rsidRPr="007E19F6">
        <w:rPr>
          <w:rFonts w:ascii="Times New Roman" w:hAnsi="Times New Roman"/>
          <w:sz w:val="28"/>
          <w:szCs w:val="28"/>
        </w:rPr>
        <w:t>значении денег.</w:t>
      </w:r>
    </w:p>
    <w:p w14:paraId="49D26FD0" w14:textId="77777777" w:rsidR="00DC0EE8" w:rsidRPr="007E19F6" w:rsidRDefault="002A06FB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lastRenderedPageBreak/>
        <w:t xml:space="preserve">Информирование родителей о планировании работы с детьми по </w:t>
      </w:r>
      <w:r w:rsidR="00DC0EE8" w:rsidRPr="007E19F6">
        <w:rPr>
          <w:rFonts w:ascii="Times New Roman" w:hAnsi="Times New Roman"/>
          <w:sz w:val="28"/>
          <w:szCs w:val="28"/>
        </w:rPr>
        <w:t>финансовой грамотности.</w:t>
      </w:r>
    </w:p>
    <w:p w14:paraId="291857F4" w14:textId="77777777" w:rsidR="002A06FB" w:rsidRPr="007E19F6" w:rsidRDefault="002A06FB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Подбор необходимого оборудования и пособий для практического обогащения</w:t>
      </w:r>
      <w:r w:rsidR="00AA6F28">
        <w:rPr>
          <w:rFonts w:ascii="Times New Roman" w:hAnsi="Times New Roman"/>
          <w:sz w:val="28"/>
          <w:szCs w:val="28"/>
        </w:rPr>
        <w:t xml:space="preserve"> опыта детей</w:t>
      </w:r>
      <w:r w:rsidR="00DC0EE8" w:rsidRPr="007E19F6">
        <w:rPr>
          <w:rFonts w:ascii="Times New Roman" w:hAnsi="Times New Roman"/>
          <w:sz w:val="28"/>
          <w:szCs w:val="28"/>
        </w:rPr>
        <w:t>.</w:t>
      </w:r>
    </w:p>
    <w:p w14:paraId="25F2F9DE" w14:textId="77777777" w:rsidR="00DC0EE8" w:rsidRPr="007E19F6" w:rsidRDefault="00DC0EE8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Беседа с детьми на тему «Что мы знаем о деньгах?</w:t>
      </w:r>
      <w:r w:rsidR="006C5269" w:rsidRPr="007E19F6">
        <w:rPr>
          <w:rFonts w:ascii="Times New Roman" w:hAnsi="Times New Roman"/>
          <w:sz w:val="28"/>
          <w:szCs w:val="28"/>
        </w:rPr>
        <w:t xml:space="preserve"> Какие бывают деньги?».</w:t>
      </w:r>
    </w:p>
    <w:p w14:paraId="75688566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Игра «Для чего нам нужны деньги?»</w:t>
      </w:r>
    </w:p>
    <w:p w14:paraId="45D28C65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Игра «Дополни».</w:t>
      </w:r>
    </w:p>
    <w:p w14:paraId="3960DFB9" w14:textId="77777777" w:rsidR="006C5269" w:rsidRPr="007E19F6" w:rsidRDefault="00E917DE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с детьми на тему</w:t>
      </w:r>
      <w:r w:rsidR="006C5269" w:rsidRPr="007E19F6">
        <w:rPr>
          <w:rFonts w:ascii="Times New Roman" w:hAnsi="Times New Roman"/>
          <w:sz w:val="28"/>
          <w:szCs w:val="28"/>
        </w:rPr>
        <w:t xml:space="preserve"> «Откуда берутся деньги?»</w:t>
      </w:r>
    </w:p>
    <w:p w14:paraId="54739EA9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 xml:space="preserve">Рисование денег: монет и </w:t>
      </w:r>
      <w:r w:rsidR="00496976" w:rsidRPr="007E19F6">
        <w:rPr>
          <w:rFonts w:ascii="Times New Roman" w:hAnsi="Times New Roman"/>
          <w:sz w:val="28"/>
          <w:szCs w:val="28"/>
        </w:rPr>
        <w:t>купюр</w:t>
      </w:r>
      <w:r w:rsidRPr="007E19F6">
        <w:rPr>
          <w:rFonts w:ascii="Times New Roman" w:hAnsi="Times New Roman"/>
          <w:sz w:val="28"/>
          <w:szCs w:val="28"/>
        </w:rPr>
        <w:t>.</w:t>
      </w:r>
    </w:p>
    <w:p w14:paraId="729AAD28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Сюжетно-ролевая игра «Магазин».</w:t>
      </w:r>
    </w:p>
    <w:p w14:paraId="32F1C9B9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Дидактическая игра «Супермаркет».</w:t>
      </w:r>
    </w:p>
    <w:p w14:paraId="00D49128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Чтение художественной литературы К. Чуковского «Муха-Цокотуха», народной сказки «Петушок и бобовое зернышко» (обмен).</w:t>
      </w:r>
    </w:p>
    <w:p w14:paraId="75D161ED" w14:textId="77777777" w:rsidR="006C5269" w:rsidRPr="007E19F6" w:rsidRDefault="006C5269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Просмотр мультфильмов: С. Михалков «Как старик корову продавал», «Уроки тетушки Совы. Что такое деньги?» (1серия)</w:t>
      </w:r>
    </w:p>
    <w:p w14:paraId="7CA6BC5A" w14:textId="77777777" w:rsidR="00904BA1" w:rsidRPr="007E19F6" w:rsidRDefault="00904BA1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Аудиозапись жужжания мухи.</w:t>
      </w:r>
    </w:p>
    <w:p w14:paraId="2394CCCC" w14:textId="77777777" w:rsidR="006C5269" w:rsidRPr="007E19F6" w:rsidRDefault="001446CD" w:rsidP="007E19F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E19F6">
        <w:rPr>
          <w:rFonts w:ascii="Times New Roman" w:hAnsi="Times New Roman"/>
          <w:sz w:val="28"/>
          <w:szCs w:val="28"/>
        </w:rPr>
        <w:t>Рекомендации для родителей.</w:t>
      </w:r>
    </w:p>
    <w:p w14:paraId="1E816A94" w14:textId="77777777" w:rsidR="008B1C3E" w:rsidRPr="00BB1F7A" w:rsidRDefault="008B1C3E" w:rsidP="007E19F6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B1F7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 занятия</w:t>
      </w:r>
      <w:r w:rsidR="00904BA1" w:rsidRPr="00BB1F7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14:paraId="65E279A5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I Вводная часть</w:t>
      </w:r>
    </w:p>
    <w:p w14:paraId="3C618C87" w14:textId="77777777" w:rsidR="008B1C3E" w:rsidRPr="007E19F6" w:rsidRDefault="008B1C3E" w:rsidP="007E19F6">
      <w:pPr>
        <w:numPr>
          <w:ilvl w:val="0"/>
          <w:numId w:val="3"/>
        </w:numPr>
        <w:spacing w:before="180" w:after="18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Сюрпризный момент</w:t>
      </w:r>
    </w:p>
    <w:p w14:paraId="0558EBDE" w14:textId="77777777" w:rsidR="008B1C3E" w:rsidRPr="007E19F6" w:rsidRDefault="00904BA1" w:rsidP="007E19F6">
      <w:pPr>
        <w:spacing w:before="180" w:after="180" w:line="240" w:lineRule="auto"/>
        <w:ind w:left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Внезапно раздается жужжание мухи. Воспитатель обращает внимание на звук и на то, кому он может принадлежать (аудиозапись жужжание мухи). 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Стук дверь. 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г</w:t>
      </w:r>
      <w:r w:rsidR="008B1C3E" w:rsidRPr="007E19F6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руппу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залетает Муха-Цокотуха (переодетый 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у него в руках большая монета номиналом в 1 рубль.</w:t>
      </w:r>
    </w:p>
    <w:p w14:paraId="3F5D4870" w14:textId="77777777" w:rsidR="002D0D17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</w:p>
    <w:p w14:paraId="78B0D1A4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Ребята! Посмотрите</w:t>
      </w:r>
      <w:r w:rsidR="00ED23E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кто это к нам в гости 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прилетел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 Это же Муха-Цокотуха.</w:t>
      </w:r>
    </w:p>
    <w:p w14:paraId="3267826E" w14:textId="77777777" w:rsidR="002D0D17" w:rsidRDefault="00E917D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Муха</w:t>
      </w:r>
      <w:r w:rsidR="008B1C3E" w:rsidRPr="002D0D17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 xml:space="preserve"> Ц</w:t>
      </w:r>
      <w:r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окотуха: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4803878F" w14:textId="77777777" w:rsidR="008B1C3E" w:rsidRPr="00AD23B2" w:rsidRDefault="002D0D17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8B1C3E" w:rsidRPr="00AD23B2">
        <w:rPr>
          <w:rFonts w:ascii="Times New Roman" w:eastAsia="Times New Roman" w:hAnsi="Times New Roman"/>
          <w:sz w:val="28"/>
          <w:szCs w:val="28"/>
          <w:lang w:eastAsia="ru-RU"/>
        </w:rPr>
        <w:t>а, я Муха-Цокотуха, позолоченное брюхо.</w:t>
      </w:r>
    </w:p>
    <w:p w14:paraId="4A744B5F" w14:textId="77777777" w:rsidR="00AD23B2" w:rsidRPr="00AD23B2" w:rsidRDefault="00AD23B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Я пришла не просто так, дело вовсе не пустяк!</w:t>
      </w:r>
    </w:p>
    <w:p w14:paraId="6A7C4DDB" w14:textId="77777777" w:rsidR="00AD23B2" w:rsidRPr="00AD23B2" w:rsidRDefault="00AD23B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Сегодня важный день, друзья – День рожденья у меня!</w:t>
      </w:r>
    </w:p>
    <w:p w14:paraId="3DC3BC4D" w14:textId="77777777" w:rsidR="00AD23B2" w:rsidRPr="00AD23B2" w:rsidRDefault="00AD23B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Принесла вам приглашенье, Вам готовлю угощенье.</w:t>
      </w:r>
    </w:p>
    <w:p w14:paraId="191BA579" w14:textId="77777777" w:rsidR="00AD23B2" w:rsidRPr="00AD23B2" w:rsidRDefault="00AD23B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Побегу! Спешу опять – тортик нужно покупать!</w:t>
      </w:r>
    </w:p>
    <w:p w14:paraId="54A7E215" w14:textId="77777777" w:rsidR="00AD23B2" w:rsidRPr="00AD23B2" w:rsidRDefault="00AD23B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3B2">
        <w:rPr>
          <w:rFonts w:ascii="Times New Roman" w:eastAsia="Times New Roman" w:hAnsi="Times New Roman"/>
          <w:sz w:val="28"/>
          <w:szCs w:val="28"/>
          <w:lang w:eastAsia="ru-RU"/>
        </w:rPr>
        <w:t>Ведь пока к вам в сад я шла, денежку в пути нашла!</w:t>
      </w:r>
    </w:p>
    <w:p w14:paraId="47991246" w14:textId="77777777" w:rsidR="008B1C3E" w:rsidRPr="007E19F6" w:rsidRDefault="00AD23B2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8B1C3E"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(Муха </w:t>
      </w:r>
      <w:r w:rsidR="00043FC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улетает</w:t>
      </w:r>
      <w:r w:rsidR="008B1C3E"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043FC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565EEEAE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Проблемная ситуация</w:t>
      </w:r>
    </w:p>
    <w:p w14:paraId="12F76E98" w14:textId="77777777" w:rsidR="002D0D17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14:paraId="395A677B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746AD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Ребята! Нас пригласили на День р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ождения, но просто так мы не можем туда пойти, нам нужны подарки. А где мы их 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возьмем (купим)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14:paraId="5C409E3E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В магазине.</w:t>
      </w:r>
    </w:p>
    <w:p w14:paraId="36039215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Ребята, для того, чтобы что-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 приобрести в магазине</w:t>
      </w:r>
      <w:r w:rsidR="009E63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нам нужны деньги. Деньги бывают металлические – монетки и бумажные – купюры </w:t>
      </w:r>
      <w:r w:rsidR="002D0D1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картинки</w:t>
      </w:r>
      <w:r w:rsidR="002D0D1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денег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2D0D1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4207F623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У меня нет денег. А у вас есть?</w:t>
      </w:r>
    </w:p>
    <w:p w14:paraId="467A73A2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2D0D1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Н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ет.</w:t>
      </w:r>
    </w:p>
    <w:p w14:paraId="62B2DC4D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Но это не беда, их всегда можно заработать. Нам нужно с вами выполнить все задания, за каждое задание мы с вами будем получать монеты, на них мы и купим </w:t>
      </w:r>
      <w:r w:rsidR="009E63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подарок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Мухи-Цокотухи.</w:t>
      </w:r>
    </w:p>
    <w:p w14:paraId="02BA56A2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II Основная часть</w:t>
      </w:r>
    </w:p>
    <w:p w14:paraId="419A4477" w14:textId="77777777" w:rsidR="008B1C3E" w:rsidRDefault="008B1C3E" w:rsidP="00746ADF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Д\И </w:t>
      </w:r>
      <w:r w:rsidR="00ED23E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</w:t>
      </w:r>
      <w:r w:rsidR="00746AD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Разложи монетки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кошелькам</w:t>
      </w:r>
      <w:r w:rsidR="00ED23E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14:paraId="56416B3D" w14:textId="77777777" w:rsidR="00746ADF" w:rsidRPr="007E19F6" w:rsidRDefault="00746ADF" w:rsidP="00746ADF">
      <w:pPr>
        <w:spacing w:before="180" w:after="180" w:line="240" w:lineRule="auto"/>
        <w:ind w:left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Цель: формирование элементарных представлений о понятии «монета», «кошелек».</w:t>
      </w:r>
    </w:p>
    <w:p w14:paraId="26BBE41F" w14:textId="77777777" w:rsidR="002D0D17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столе лежат четыре кошелька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(красного, синего, зелёного, жёлтого цвета)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разноцветные монеты</w:t>
      </w:r>
      <w:r w:rsidR="00F851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-фишки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112B2E64" w14:textId="77777777" w:rsidR="00F851EA" w:rsidRDefault="00F851EA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игры: ребенок берет монетку-фишку понравившегося цвета и складывает её в кошелек такого же цвета что и монетка-фишка.</w:t>
      </w:r>
    </w:p>
    <w:p w14:paraId="409F5D7D" w14:textId="77777777" w:rsidR="009E63F2" w:rsidRDefault="009E63F2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3CD24FDD" w14:textId="77777777" w:rsidR="00D23535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Молодцы ре</w:t>
      </w:r>
      <w:r w:rsidR="00F851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бята, в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ы </w:t>
      </w:r>
      <w:r w:rsidR="00F851E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правильно разложили все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монеты. </w:t>
      </w:r>
      <w:r w:rsidR="00001D1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Вот </w:t>
      </w:r>
      <w:r w:rsidR="00D235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мы и заработали </w:t>
      </w:r>
      <w:r w:rsidR="00A444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первую монетку</w:t>
      </w:r>
      <w:r w:rsidR="00D235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6B4EA7C0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Теперь нам нужно </w:t>
      </w:r>
      <w:r w:rsidR="008D06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заработать еще монет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но для этого мы должны выполнить </w:t>
      </w:r>
      <w:r w:rsidR="008D06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следующее</w:t>
      </w:r>
      <w:r w:rsidR="009E63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задание</w:t>
      </w:r>
      <w:r w:rsidR="00D2353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4386621E" w14:textId="77777777" w:rsidR="00D23535" w:rsidRPr="00D23535" w:rsidRDefault="00D23535" w:rsidP="00D23535">
      <w:pPr>
        <w:spacing w:before="180" w:after="0" w:line="240" w:lineRule="auto"/>
        <w:ind w:firstLine="357"/>
        <w:contextualSpacing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14:paraId="156EEBFF" w14:textId="77777777" w:rsidR="008B1C3E" w:rsidRDefault="008B1C3E" w:rsidP="00043F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Д\И </w:t>
      </w:r>
      <w:r w:rsidRPr="00D2353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444D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Найди</w:t>
      </w:r>
      <w:r w:rsidRPr="00D2353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монет</w:t>
      </w:r>
      <w:r w:rsidR="00A444D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</w:t>
      </w:r>
      <w:r w:rsidRPr="00D2353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5B6059F8" w14:textId="77777777" w:rsidR="00043FC7" w:rsidRDefault="00043FC7" w:rsidP="00043FC7">
      <w:pPr>
        <w:spacing w:after="0" w:line="240" w:lineRule="auto"/>
        <w:ind w:left="720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3B2E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 тактильного восприятия, мышления и воображения.</w:t>
      </w:r>
    </w:p>
    <w:p w14:paraId="1A68721C" w14:textId="77777777" w:rsidR="00A444DE" w:rsidRPr="00D23535" w:rsidRDefault="00A444DE" w:rsidP="00043FC7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Ход игры: на столе лежат маленькие игрушки из киндер сюрпризов и монетки, накрытые тканью. Дети на ощупь отыскивают по одной монет</w:t>
      </w:r>
      <w:r w:rsidR="003B2E57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CE5BCB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14:paraId="33EE6F0B" w14:textId="77777777" w:rsidR="00CE5BCB" w:rsidRDefault="00CE5BCB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D26CECA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A7776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Ребята вы такие </w:t>
      </w:r>
      <w:r w:rsidR="00CE5BC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молодцы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справились с за</w:t>
      </w:r>
      <w:r w:rsidR="00A7776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данием. </w:t>
      </w:r>
      <w:r w:rsidR="00A444D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сейчас у вас у каждого есть по одной монете.</w:t>
      </w:r>
    </w:p>
    <w:p w14:paraId="34D7F466" w14:textId="77777777" w:rsidR="008B1C3E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3B2E57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: </w:t>
      </w:r>
      <w:r w:rsidR="00A7776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собрали все монеты и можно идти в магазин за подарками.</w:t>
      </w:r>
    </w:p>
    <w:p w14:paraId="5BC7BECD" w14:textId="77777777" w:rsidR="009E63F2" w:rsidRDefault="009E63F2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8EF9ED5" w14:textId="77777777" w:rsidR="009E63F2" w:rsidRPr="007E19F6" w:rsidRDefault="009E63F2" w:rsidP="009E63F2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Физ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культ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минутка</w:t>
      </w:r>
    </w:p>
    <w:p w14:paraId="3BAD1B7C" w14:textId="77777777" w:rsidR="009E63F2" w:rsidRPr="007E19F6" w:rsidRDefault="009E63F2" w:rsidP="009E63F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бежали по дорожке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на месте)</w:t>
      </w:r>
    </w:p>
    <w:p w14:paraId="7B04302C" w14:textId="77777777" w:rsidR="009E63F2" w:rsidRPr="007E19F6" w:rsidRDefault="009E63F2" w:rsidP="009E63F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Вдруг, порвались босоножки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 громкий хлопок в ладоши)</w:t>
      </w:r>
    </w:p>
    <w:p w14:paraId="6AB8F6CD" w14:textId="77777777" w:rsidR="009E63F2" w:rsidRPr="007E19F6" w:rsidRDefault="009E63F2" w:rsidP="009E63F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же делать? Как нам быть?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(разводим поочередно руки в стороны)</w:t>
      </w:r>
    </w:p>
    <w:p w14:paraId="54E10930" w14:textId="77777777" w:rsidR="009E63F2" w:rsidRPr="007E19F6" w:rsidRDefault="009E63F2" w:rsidP="009E63F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Где же обувь нам добыть?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(обнять щечки ладошками и покачать головой)</w:t>
      </w:r>
    </w:p>
    <w:p w14:paraId="582A53CC" w14:textId="77777777" w:rsidR="009E63F2" w:rsidRPr="007E19F6" w:rsidRDefault="009E63F2" w:rsidP="009E63F2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Будем туфли покупать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(потопать ногами в ритм словам 4 или 7раз)</w:t>
      </w:r>
    </w:p>
    <w:p w14:paraId="6ADD9F62" w14:textId="77777777" w:rsidR="009E63F2" w:rsidRPr="00D23535" w:rsidRDefault="009E63F2" w:rsidP="009E63F2">
      <w:pPr>
        <w:spacing w:before="180" w:after="0" w:line="240" w:lineRule="auto"/>
        <w:ind w:firstLine="357"/>
        <w:contextualSpacing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Станем денежки считать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D23535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(потереть большим пальчиком другие</w:t>
      </w:r>
    </w:p>
    <w:p w14:paraId="5338707B" w14:textId="77777777" w:rsidR="009E63F2" w:rsidRDefault="009E63F2" w:rsidP="009E63F2">
      <w:pPr>
        <w:spacing w:before="180" w:after="0" w:line="240" w:lineRule="auto"/>
        <w:ind w:firstLine="357"/>
        <w:contextualSpacing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D23535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пальцы, обеими руками одновременно)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.</w:t>
      </w:r>
    </w:p>
    <w:p w14:paraId="373FFE85" w14:textId="77777777" w:rsidR="009E63F2" w:rsidRDefault="009E63F2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2D13F402" w14:textId="77777777" w:rsidR="00D23535" w:rsidRPr="007E19F6" w:rsidRDefault="00D23535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7184B356" w14:textId="77777777" w:rsidR="008B1C3E" w:rsidRDefault="00A77766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С/р игра </w:t>
      </w:r>
      <w:r w:rsidR="008B1C3E" w:rsidRPr="007E19F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</w:p>
    <w:p w14:paraId="0AE0D671" w14:textId="77777777" w:rsidR="008D067C" w:rsidRPr="008D067C" w:rsidRDefault="008D067C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Цель: совершенствовать и расширять игровые умения детей на основе знаний, полученных при восприятии окружающего мира.</w:t>
      </w:r>
    </w:p>
    <w:p w14:paraId="6E8F6B9D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Дети, как называется человек, который 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работает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магазине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продает товар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14:paraId="0F205994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Продавец!</w:t>
      </w:r>
    </w:p>
    <w:p w14:paraId="671939D6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Ребята, когда мы приходим в магазин, то сначала выбираем, что хотим купить, </w:t>
      </w:r>
      <w:r w:rsidR="008D06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потом </w:t>
      </w:r>
      <w:r w:rsidR="008D06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отдаем (платим) деньги и только тогда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продавец дает</w:t>
      </w:r>
      <w:r w:rsidR="008D067C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нам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товар.</w:t>
      </w:r>
    </w:p>
    <w:p w14:paraId="4DCCB3FD" w14:textId="77777777" w:rsidR="008B1C3E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8D067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Ребята,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нас осталось совсем мало</w:t>
      </w:r>
      <w:r w:rsidR="00AC447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времени, 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пойдемте</w:t>
      </w:r>
      <w:r w:rsidR="00AC447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вместе в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ыбирать подарки</w:t>
      </w:r>
      <w:r w:rsidR="00AC447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для 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Мухи-Цокотухи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4121C44E" w14:textId="77777777" w:rsidR="000352A1" w:rsidRPr="007E19F6" w:rsidRDefault="000352A1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Встречает в «магазине» младший воспитатель в роли продавца</w:t>
      </w:r>
    </w:p>
    <w:p w14:paraId="4774C48B" w14:textId="77777777" w:rsidR="008B1C3E" w:rsidRPr="007E19F6" w:rsidRDefault="000352A1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Младший в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="00342C00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меня зовут продавец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–</w:t>
      </w:r>
      <w:r w:rsidR="00342C00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атьяна Алексеевна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Вы, пришли за подарками?</w:t>
      </w:r>
    </w:p>
    <w:p w14:paraId="65A4EB06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да.</w:t>
      </w:r>
    </w:p>
    <w:p w14:paraId="02D93FEB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обменивают у продав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ца деньги на подарки. </w:t>
      </w:r>
    </w:p>
    <w:p w14:paraId="6375BBB6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Ребята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 все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купили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подарки?</w:t>
      </w:r>
    </w:p>
    <w:p w14:paraId="36AF2ECE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Д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</w:t>
      </w:r>
    </w:p>
    <w:p w14:paraId="79A35EB6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AC447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Тогда 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вместе отправляемся в гости </w:t>
      </w:r>
      <w:r w:rsidR="00AC4476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  Мухе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-Цокотухе</w:t>
      </w:r>
      <w:r w:rsidR="003B2E5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день рождения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0B757012" w14:textId="77777777" w:rsidR="008B1C3E" w:rsidRPr="007E19F6" w:rsidRDefault="00A33B9B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 веселую музыку д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воспитатель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отправляются в гости (музыкальный зал)</w:t>
      </w:r>
      <w:r w:rsidR="008B1C3E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где их ждет Муха-Цокотуха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14:paraId="33591112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Муха-Цокоту</w:t>
      </w:r>
      <w:r w:rsidR="00A33B9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ха, мы тебя поздравляем с Днём р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ождения! Ребята, давайте дружно поздравим Муху-Цокотуху.</w:t>
      </w:r>
      <w:r w:rsidR="00043FC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(Дети дарят подарки).</w:t>
      </w:r>
    </w:p>
    <w:p w14:paraId="7AF0B1A8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="00A33B9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Днём р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ождения.</w:t>
      </w:r>
    </w:p>
    <w:p w14:paraId="7EDC7D3A" w14:textId="77777777" w:rsidR="008B1C3E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</w:t>
      </w:r>
      <w:r w:rsidR="00043FC7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уха 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</w:t>
      </w:r>
      <w:r w:rsidR="00043FC7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окотуха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Спасибо большое вам, за поздравления и подарки. А теперь давайте все пить чай.</w:t>
      </w:r>
    </w:p>
    <w:p w14:paraId="6BBD1C5E" w14:textId="77777777" w:rsidR="00A33B9B" w:rsidRPr="007E19F6" w:rsidRDefault="00A33B9B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III Заключительная часть</w:t>
      </w:r>
    </w:p>
    <w:p w14:paraId="50F63D8E" w14:textId="77777777" w:rsidR="000669F3" w:rsidRPr="007E19F6" w:rsidRDefault="000669F3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33B9B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Спасибо за угощение, за чай. Нам пора. До</w:t>
      </w:r>
      <w:r w:rsidR="00A014D5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5652C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свидания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14:paraId="11A450B9" w14:textId="77777777" w:rsidR="008B1C3E" w:rsidRPr="007E19F6" w:rsidRDefault="008B1C3E" w:rsidP="007E19F6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Ребята, понравилось вам играть?</w:t>
      </w:r>
    </w:p>
    <w:p w14:paraId="67B97E67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особенно понравилось?</w:t>
      </w:r>
      <w:r w:rsidR="000669F3"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Что расскажете маме?</w:t>
      </w:r>
    </w:p>
    <w:p w14:paraId="52333445" w14:textId="77777777" w:rsidR="008B1C3E" w:rsidRPr="007E19F6" w:rsidRDefault="008B1C3E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E19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мне понравилось, как вы со мной играли.</w:t>
      </w:r>
    </w:p>
    <w:p w14:paraId="116928C4" w14:textId="77777777" w:rsidR="006502D2" w:rsidRPr="007E19F6" w:rsidRDefault="006502D2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0A4D97AF" w14:textId="77777777" w:rsidR="00BB1F7A" w:rsidRDefault="00BB1F7A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5DC0DC0E" w14:textId="77777777" w:rsidR="00BB1F7A" w:rsidRDefault="00BB1F7A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4AC6E9DD" w14:textId="77777777" w:rsidR="009D2F9B" w:rsidRDefault="009D2F9B" w:rsidP="007E19F6">
      <w:pPr>
        <w:spacing w:before="180" w:after="18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93D592D" w14:textId="77777777" w:rsidR="00DA601C" w:rsidRDefault="00DA601C" w:rsidP="00DA601C">
      <w:pPr>
        <w:spacing w:before="180" w:after="180" w:line="240" w:lineRule="auto"/>
        <w:rPr>
          <w:rFonts w:ascii="Times New Roman" w:eastAsia="Times New Roman" w:hAnsi="Times New Roman"/>
          <w:color w:val="111111"/>
          <w:sz w:val="48"/>
          <w:szCs w:val="48"/>
          <w:lang w:eastAsia="ru-RU"/>
        </w:rPr>
      </w:pPr>
    </w:p>
    <w:p w14:paraId="553265AA" w14:textId="77777777" w:rsidR="006502D2" w:rsidRPr="004F41CA" w:rsidRDefault="009D2F9B" w:rsidP="00DA601C">
      <w:pPr>
        <w:spacing w:before="180" w:after="180" w:line="240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4F41C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Список литературы</w:t>
      </w:r>
    </w:p>
    <w:p w14:paraId="09730C3E" w14:textId="77777777" w:rsidR="00A77766" w:rsidRDefault="00D4409B" w:rsidP="00D4409B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Деньги: маленькая энциклопедия для дошкольников/ А.Д. Шатова.- Москва: ЮВЕНТА, 2003.</w:t>
      </w:r>
    </w:p>
    <w:p w14:paraId="1DA96611" w14:textId="77777777" w:rsidR="00D4409B" w:rsidRDefault="00D4409B" w:rsidP="00D4409B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Дошкольникам об экономике: пособие </w:t>
      </w:r>
      <w:r w:rsidR="007B471A">
        <w:rPr>
          <w:rFonts w:ascii="Times New Roman" w:hAnsi="Times New Roman"/>
          <w:sz w:val="28"/>
          <w:szCs w:val="28"/>
        </w:rPr>
        <w:t xml:space="preserve">для педагогов учреждений, обеспечивающих получение дошкольного образования/ Е.Н. </w:t>
      </w:r>
      <w:proofErr w:type="spellStart"/>
      <w:r w:rsidR="007B471A">
        <w:rPr>
          <w:rFonts w:ascii="Times New Roman" w:hAnsi="Times New Roman"/>
          <w:sz w:val="28"/>
          <w:szCs w:val="28"/>
        </w:rPr>
        <w:t>Табих</w:t>
      </w:r>
      <w:proofErr w:type="spellEnd"/>
      <w:r w:rsidR="007B471A">
        <w:rPr>
          <w:rFonts w:ascii="Times New Roman" w:hAnsi="Times New Roman"/>
          <w:sz w:val="28"/>
          <w:szCs w:val="28"/>
        </w:rPr>
        <w:t xml:space="preserve">.- Минск: </w:t>
      </w:r>
      <w:proofErr w:type="spellStart"/>
      <w:r w:rsidR="007B471A">
        <w:rPr>
          <w:rFonts w:ascii="Times New Roman" w:hAnsi="Times New Roman"/>
          <w:sz w:val="28"/>
          <w:szCs w:val="28"/>
        </w:rPr>
        <w:t>Выш</w:t>
      </w:r>
      <w:proofErr w:type="spellEnd"/>
      <w:r w:rsidR="007B471A">
        <w:rPr>
          <w:rFonts w:ascii="Times New Roman" w:hAnsi="Times New Roman"/>
          <w:sz w:val="28"/>
          <w:szCs w:val="28"/>
        </w:rPr>
        <w:t xml:space="preserve">. </w:t>
      </w:r>
      <w:r w:rsidR="00BB1F7A">
        <w:rPr>
          <w:rFonts w:ascii="Times New Roman" w:hAnsi="Times New Roman"/>
          <w:sz w:val="28"/>
          <w:szCs w:val="28"/>
        </w:rPr>
        <w:t>ш</w:t>
      </w:r>
      <w:r w:rsidR="007B471A">
        <w:rPr>
          <w:rFonts w:ascii="Times New Roman" w:hAnsi="Times New Roman"/>
          <w:sz w:val="28"/>
          <w:szCs w:val="28"/>
        </w:rPr>
        <w:t>к.,</w:t>
      </w:r>
      <w:r w:rsidR="00BB1F7A">
        <w:rPr>
          <w:rFonts w:ascii="Times New Roman" w:hAnsi="Times New Roman"/>
          <w:sz w:val="28"/>
          <w:szCs w:val="28"/>
        </w:rPr>
        <w:t>2007.- 48с.</w:t>
      </w:r>
    </w:p>
    <w:p w14:paraId="06BD4EDB" w14:textId="10938114" w:rsidR="007B471A" w:rsidRPr="00BB1F7A" w:rsidRDefault="007B471A" w:rsidP="00547F02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2786CF46" w14:textId="0630BFA5" w:rsidR="007B471A" w:rsidRPr="00BB1F7A" w:rsidRDefault="007B471A" w:rsidP="00547F02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79CA6E3E" w14:textId="22EAD55D" w:rsidR="007B471A" w:rsidRPr="00BB1F7A" w:rsidRDefault="007B471A" w:rsidP="00547F02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65F43B1B" w14:textId="368AD6A5" w:rsidR="007B471A" w:rsidRPr="00BB1F7A" w:rsidRDefault="007B471A" w:rsidP="00547F02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658C5AF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489AB1D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0765007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5E8E3E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27ADF38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ED22ED3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05B396E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6B7169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8E977D7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FA751AA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0F4C97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9E0B01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BCF68F9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EFAF3DE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C6A7C91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C399654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848CB37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BA8C763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4F5E29A" w14:textId="77777777" w:rsidR="00BB1F7A" w:rsidRDefault="00BB1F7A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192CC97" w14:textId="57BFB45D" w:rsidR="00DA601C" w:rsidRDefault="00DA601C" w:rsidP="000352A1">
      <w:pPr>
        <w:pStyle w:val="a3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ПРИЛОЖЕНИЯ</w:t>
      </w:r>
    </w:p>
    <w:p w14:paraId="616CE047" w14:textId="77777777" w:rsidR="006502D2" w:rsidRPr="000352A1" w:rsidRDefault="006502D2" w:rsidP="000352A1">
      <w:pPr>
        <w:pStyle w:val="a3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7E19F6">
        <w:rPr>
          <w:b/>
          <w:color w:val="111111"/>
          <w:sz w:val="28"/>
          <w:szCs w:val="28"/>
        </w:rPr>
        <w:t>Инструкция</w:t>
      </w:r>
      <w:r w:rsidRPr="007E19F6">
        <w:rPr>
          <w:color w:val="111111"/>
          <w:sz w:val="28"/>
          <w:szCs w:val="28"/>
        </w:rPr>
        <w:t xml:space="preserve">, которой следует придерживаться, чтобы ребенок понял, </w:t>
      </w:r>
      <w:r w:rsidRPr="000352A1">
        <w:rPr>
          <w:color w:val="111111"/>
          <w:sz w:val="28"/>
          <w:szCs w:val="28"/>
          <w:bdr w:val="none" w:sz="0" w:space="0" w:color="auto" w:frame="1"/>
        </w:rPr>
        <w:t>что такое деньги</w:t>
      </w:r>
      <w:r w:rsidRPr="000352A1">
        <w:rPr>
          <w:color w:val="111111"/>
          <w:sz w:val="28"/>
          <w:szCs w:val="28"/>
        </w:rPr>
        <w:t>:</w:t>
      </w:r>
    </w:p>
    <w:p w14:paraId="28E4F66F" w14:textId="77777777" w:rsidR="006502D2" w:rsidRPr="007E19F6" w:rsidRDefault="006502D2" w:rsidP="009D2F9B">
      <w:pPr>
        <w:pStyle w:val="a3"/>
        <w:spacing w:before="212" w:beforeAutospacing="0" w:after="212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•для начала детям нужно показать монетки и купюры, чтобы он внимательно их рассмотрел. Пока он знакомится с ними, необходимо разъяснить ему, что за деньги в магазинах покупаются товары;</w:t>
      </w:r>
    </w:p>
    <w:p w14:paraId="72CED6B7" w14:textId="77777777" w:rsidR="006502D2" w:rsidRPr="007E19F6" w:rsidRDefault="006502D2" w:rsidP="009D2F9B">
      <w:pPr>
        <w:pStyle w:val="a3"/>
        <w:spacing w:before="212" w:beforeAutospacing="0" w:after="212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•когда родитель покупает малышу игрушку, можно вложить ребенку в руку купюры, чтобы он на кассе сам оплатил покупку. Таким образом, он поймет, что за вещи надо платить;</w:t>
      </w:r>
    </w:p>
    <w:p w14:paraId="041014E2" w14:textId="77777777" w:rsidR="006502D2" w:rsidRPr="007E19F6" w:rsidRDefault="006502D2" w:rsidP="009D2F9B">
      <w:pPr>
        <w:pStyle w:val="a3"/>
        <w:spacing w:before="212" w:beforeAutospacing="0" w:after="212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•ребенку нужно приобрести небольшую копилку и складывать в неё монеты, для исполнения мечты ребенка. Так он не только поймет цену денег, но и научится их хранить и экономить;</w:t>
      </w:r>
    </w:p>
    <w:p w14:paraId="77FDD2E0" w14:textId="77777777" w:rsidR="006502D2" w:rsidRPr="007E19F6" w:rsidRDefault="006502D2" w:rsidP="009D2F9B">
      <w:pPr>
        <w:pStyle w:val="a3"/>
        <w:spacing w:before="212" w:beforeAutospacing="0" w:after="212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•чтобы ребенок понял, откуда у родителей берутся деньги, ему нужно чаще рассказывать о своей работе. Говорить о том, чем вы там занимаетесь, какую пользу приносите и какие имеете успехи. Важно поставить акцент на том, что за проделанный труд, вы получаете определенную сумму денег. Когда ребенок немного повзрослеет необходимо познакомить его с картами и показать процедуру снятия наличных при помощи банкомата;</w:t>
      </w:r>
    </w:p>
    <w:p w14:paraId="5F8FE517" w14:textId="77777777" w:rsidR="006502D2" w:rsidRPr="007E19F6" w:rsidRDefault="006502D2" w:rsidP="009D2F9B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 xml:space="preserve">•никогда не нужно использовать деньги в качестве поощрения. Если так делать, то у ребенка возникнет неправильное представление о деньгах, и он с большой вероятностью вырастет </w:t>
      </w:r>
      <w:r w:rsidRPr="007E19F6">
        <w:rPr>
          <w:rStyle w:val="a4"/>
          <w:color w:val="111111"/>
          <w:sz w:val="28"/>
          <w:szCs w:val="28"/>
          <w:bdr w:val="none" w:sz="0" w:space="0" w:color="auto" w:frame="1"/>
        </w:rPr>
        <w:t>финансово неграмотным</w:t>
      </w:r>
      <w:r w:rsidRPr="007E19F6">
        <w:rPr>
          <w:color w:val="111111"/>
          <w:sz w:val="28"/>
          <w:szCs w:val="28"/>
        </w:rPr>
        <w:t>, так как для него денежные средства будут не наградой за труд, а инструментом для манипулирования людьми;</w:t>
      </w:r>
    </w:p>
    <w:p w14:paraId="2E549E2A" w14:textId="77777777" w:rsidR="006502D2" w:rsidRPr="007E19F6" w:rsidRDefault="006502D2" w:rsidP="009D2F9B">
      <w:pPr>
        <w:pStyle w:val="a3"/>
        <w:spacing w:before="212" w:beforeAutospacing="0" w:after="212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•чтобы ребенок на самом деле понял, что такое деньги и как они ценны в семье, необходимо все показать ему на примере. Допустим, у него сломалась игрушка. Не надо сразу бежать в магазин и покупать новую. Пусть он поймёт, что деньги не безграничны и зарабатываются трудом.</w:t>
      </w:r>
    </w:p>
    <w:p w14:paraId="7F447FEE" w14:textId="77777777" w:rsidR="009D2F9B" w:rsidRDefault="009D2F9B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01ECC307" w14:textId="77777777" w:rsidR="009D2F9B" w:rsidRDefault="009D2F9B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730296DE" w14:textId="77777777" w:rsidR="009D2F9B" w:rsidRDefault="009D2F9B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4562ACC0" w14:textId="77777777" w:rsidR="009D2F9B" w:rsidRDefault="009D2F9B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758A1418" w14:textId="77777777" w:rsidR="004F41CA" w:rsidRDefault="004F41CA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4D31CE76" w14:textId="77777777" w:rsidR="009D2F9B" w:rsidRDefault="009D2F9B" w:rsidP="007E19F6">
      <w:pPr>
        <w:pStyle w:val="a3"/>
        <w:spacing w:before="212" w:beforeAutospacing="0" w:after="212" w:afterAutospacing="0"/>
        <w:ind w:firstLine="360"/>
        <w:rPr>
          <w:b/>
          <w:color w:val="111111"/>
          <w:sz w:val="28"/>
          <w:szCs w:val="28"/>
        </w:rPr>
      </w:pPr>
    </w:p>
    <w:p w14:paraId="6F947FB1" w14:textId="77777777" w:rsidR="006F53DB" w:rsidRDefault="006F53DB" w:rsidP="009D2F9B">
      <w:pPr>
        <w:pStyle w:val="a3"/>
        <w:spacing w:before="212" w:beforeAutospacing="0" w:after="212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2EF3A323" w14:textId="77777777" w:rsidR="006F53DB" w:rsidRDefault="006F53DB" w:rsidP="009D2F9B">
      <w:pPr>
        <w:pStyle w:val="a3"/>
        <w:spacing w:before="212" w:beforeAutospacing="0" w:after="212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0ACA5485" w14:textId="77777777" w:rsidR="000644B8" w:rsidRPr="007E19F6" w:rsidRDefault="009D2F9B" w:rsidP="009D2F9B">
      <w:pPr>
        <w:pStyle w:val="a3"/>
        <w:spacing w:before="212" w:beforeAutospacing="0" w:after="212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Рекомендации для родителей</w:t>
      </w:r>
    </w:p>
    <w:p w14:paraId="0F192904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Разговаривайте с детьми, отправляясь вместе с ними за покупками.</w:t>
      </w:r>
    </w:p>
    <w:p w14:paraId="534748DB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Возьмите ребенка в банк.</w:t>
      </w:r>
    </w:p>
    <w:p w14:paraId="70C2E18E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Поговорите с детьми о вложении денег.</w:t>
      </w:r>
    </w:p>
    <w:p w14:paraId="7F540948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Определите норму выдачи денег, и подарите ребенку копилку.</w:t>
      </w:r>
    </w:p>
    <w:p w14:paraId="55F5035E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Научите детей зарабатывать деньги.</w:t>
      </w:r>
    </w:p>
    <w:p w14:paraId="338F22DD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0644B8" w:rsidRPr="007E19F6">
        <w:rPr>
          <w:color w:val="111111"/>
          <w:sz w:val="28"/>
          <w:szCs w:val="28"/>
        </w:rPr>
        <w:t>Помогите детям определить цель, для достижения которой они будут откладывать деньги.</w:t>
      </w:r>
    </w:p>
    <w:p w14:paraId="1539397A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Покажите ребенку, как пользоваться кредитной карточкой.</w:t>
      </w:r>
    </w:p>
    <w:p w14:paraId="4F5EB1D8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Вовлекайте детей в обсуждение семейного бюджета и планирование отпусков.</w:t>
      </w:r>
    </w:p>
    <w:p w14:paraId="7ED991F8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Расскажите детям о том, что такое пожертвования на благотворительные цели.</w:t>
      </w:r>
    </w:p>
    <w:p w14:paraId="7BC1C383" w14:textId="77777777" w:rsidR="000644B8" w:rsidRPr="007E19F6" w:rsidRDefault="00077E9C" w:rsidP="007E19F6">
      <w:pPr>
        <w:pStyle w:val="a3"/>
        <w:spacing w:before="212" w:beforeAutospacing="0" w:after="212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644B8" w:rsidRPr="007E19F6">
        <w:rPr>
          <w:color w:val="111111"/>
          <w:sz w:val="28"/>
          <w:szCs w:val="28"/>
        </w:rPr>
        <w:t>Будьте для ребенка примером.</w:t>
      </w:r>
    </w:p>
    <w:p w14:paraId="5376727F" w14:textId="77777777" w:rsidR="000644B8" w:rsidRPr="007E19F6" w:rsidRDefault="000644B8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19F6">
        <w:rPr>
          <w:color w:val="111111"/>
          <w:sz w:val="28"/>
          <w:szCs w:val="28"/>
        </w:rPr>
        <w:t>Успехов Вам в процессе формирования</w:t>
      </w:r>
      <w:r w:rsidRPr="007E19F6">
        <w:rPr>
          <w:rStyle w:val="apple-converted-space"/>
          <w:color w:val="111111"/>
          <w:sz w:val="28"/>
          <w:szCs w:val="28"/>
        </w:rPr>
        <w:t> </w:t>
      </w:r>
      <w:r w:rsidRPr="007E19F6">
        <w:rPr>
          <w:rStyle w:val="a4"/>
          <w:color w:val="111111"/>
          <w:sz w:val="28"/>
          <w:szCs w:val="28"/>
          <w:bdr w:val="none" w:sz="0" w:space="0" w:color="auto" w:frame="1"/>
        </w:rPr>
        <w:t>финансовой грамотности</w:t>
      </w:r>
      <w:r w:rsidRPr="007E19F6">
        <w:rPr>
          <w:color w:val="111111"/>
          <w:sz w:val="28"/>
          <w:szCs w:val="28"/>
        </w:rPr>
        <w:t>!</w:t>
      </w:r>
    </w:p>
    <w:p w14:paraId="0213605C" w14:textId="77777777" w:rsidR="000644B8" w:rsidRPr="007E19F6" w:rsidRDefault="000644B8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C646451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269486C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C0C55A3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03E388B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E0BD64E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72955CF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7CDE07C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029B94E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BB6D163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F8B73BD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3E42361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22E14B0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CDC4C40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A660273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78E664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72B8AC1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C76F4B0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A95F754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63E20DD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87FA5D6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409DDA1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9884FFD" w14:textId="77777777" w:rsidR="00077E9C" w:rsidRDefault="00077E9C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D718956" w14:textId="77777777" w:rsidR="000644B8" w:rsidRPr="007E19F6" w:rsidRDefault="000644B8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3C636AD" w14:textId="77777777" w:rsidR="006F53DB" w:rsidRDefault="006F53DB" w:rsidP="00D23535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57AE5559" w14:textId="77777777" w:rsidR="000644B8" w:rsidRDefault="008F19C7" w:rsidP="00D23535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7E19F6">
        <w:rPr>
          <w:b/>
          <w:color w:val="111111"/>
          <w:sz w:val="28"/>
          <w:szCs w:val="28"/>
        </w:rPr>
        <w:lastRenderedPageBreak/>
        <w:t>Игры с экономическим содержанием</w:t>
      </w:r>
    </w:p>
    <w:p w14:paraId="560D1E82" w14:textId="77777777" w:rsidR="00B9189F" w:rsidRDefault="00B9189F" w:rsidP="00D23535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14:paraId="50583FA3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> Игра</w:t>
      </w:r>
      <w:r w:rsidRPr="00B9189F">
        <w:rPr>
          <w:color w:val="000000"/>
          <w:sz w:val="28"/>
          <w:szCs w:val="28"/>
        </w:rPr>
        <w:t> </w:t>
      </w:r>
      <w:r w:rsidRPr="00B9189F">
        <w:rPr>
          <w:b/>
          <w:bCs/>
          <w:color w:val="000000"/>
          <w:sz w:val="28"/>
          <w:szCs w:val="28"/>
        </w:rPr>
        <w:t>«Разложи товар»</w:t>
      </w:r>
    </w:p>
    <w:p w14:paraId="648E24F5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>Цель:</w:t>
      </w:r>
      <w:r w:rsidRPr="00B9189F">
        <w:rPr>
          <w:color w:val="000000"/>
          <w:sz w:val="28"/>
          <w:szCs w:val="28"/>
        </w:rPr>
        <w:t> учить классифицировать предметы по общим признакам; закреплять знания малышей о разновидности торговых объектов.</w:t>
      </w:r>
    </w:p>
    <w:p w14:paraId="3C2CB58D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>Ход игры</w:t>
      </w:r>
    </w:p>
    <w:p w14:paraId="1A3DC74E" w14:textId="77777777" w:rsid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9189F">
        <w:rPr>
          <w:color w:val="000000"/>
          <w:sz w:val="28"/>
          <w:szCs w:val="28"/>
        </w:rPr>
        <w:t>Перед ребенком раскладывают несколько картинок с изображением предметов, которые могут быть товаром в различных магазинах.</w:t>
      </w:r>
    </w:p>
    <w:p w14:paraId="4F13B016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>Задание 1.</w:t>
      </w:r>
      <w:r w:rsidRPr="00B9189F">
        <w:rPr>
          <w:color w:val="000000"/>
          <w:sz w:val="28"/>
          <w:szCs w:val="28"/>
        </w:rPr>
        <w:t> Разложить картинки на группы, в которых предметы объединены по общим назначением. Дать названия магазинам, которые могут взять для продажи данный товар, например: «Молоко», «Хлеб», «Игрушки», «Одежда» и тому подобное.</w:t>
      </w:r>
    </w:p>
    <w:p w14:paraId="41571109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>Задание 2.</w:t>
      </w:r>
      <w:r w:rsidRPr="00B9189F">
        <w:rPr>
          <w:color w:val="000000"/>
          <w:sz w:val="28"/>
          <w:szCs w:val="28"/>
        </w:rPr>
        <w:t> Сгруппировать картинки, не нужно дифференцировать предметы по общим признакам, а предложить свои варианты их сочетания, руководствуясь собственным опытом. Например, «Гастроном», «Детский мир», «Мясо — молоко», «Фрукты и овощи» и тому подобное.</w:t>
      </w:r>
    </w:p>
    <w:p w14:paraId="44356654" w14:textId="77777777" w:rsid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4FA3791C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Игра </w:t>
      </w:r>
      <w:r w:rsidRPr="00B9189F">
        <w:rPr>
          <w:b/>
          <w:bCs/>
          <w:sz w:val="28"/>
          <w:szCs w:val="28"/>
        </w:rPr>
        <w:t xml:space="preserve"> «Какой товар лишний?»</w:t>
      </w:r>
    </w:p>
    <w:p w14:paraId="4D6A03C8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9189F">
        <w:rPr>
          <w:b/>
          <w:bCs/>
          <w:sz w:val="28"/>
          <w:szCs w:val="28"/>
        </w:rPr>
        <w:t>Цель</w:t>
      </w:r>
      <w:r w:rsidRPr="00B9189F">
        <w:rPr>
          <w:sz w:val="28"/>
          <w:szCs w:val="28"/>
        </w:rPr>
        <w:t> – закрепление у детей понятия «товар».</w:t>
      </w:r>
    </w:p>
    <w:p w14:paraId="771FFCF9" w14:textId="77777777" w:rsidR="00B9189F" w:rsidRP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9189F">
        <w:rPr>
          <w:b/>
          <w:sz w:val="28"/>
          <w:szCs w:val="28"/>
        </w:rPr>
        <w:t>Ход игры:</w:t>
      </w:r>
      <w:r w:rsidRPr="00B9189F">
        <w:rPr>
          <w:sz w:val="28"/>
          <w:szCs w:val="28"/>
        </w:rPr>
        <w:t xml:space="preserve"> раздать детям карточки «деньги». Разложить перед детьми карточки «товар». Каждый играющий выбирает то, что хотел бы купить. Предложить каждому ребенку выбрать тот товар, без которого он может обойтись. Почему?</w:t>
      </w:r>
    </w:p>
    <w:p w14:paraId="2138DD30" w14:textId="77777777" w:rsidR="00B9189F" w:rsidRDefault="00B9189F" w:rsidP="00B9189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D8A3050" w14:textId="77777777" w:rsidR="00B9189F" w:rsidRPr="00B9189F" w:rsidRDefault="00B9189F" w:rsidP="00B9189F">
      <w:pPr>
        <w:pStyle w:val="a3"/>
        <w:shd w:val="clear" w:color="auto" w:fill="F5F5F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9189F">
        <w:rPr>
          <w:b/>
          <w:bCs/>
          <w:color w:val="000000"/>
          <w:sz w:val="28"/>
          <w:szCs w:val="28"/>
        </w:rPr>
        <w:t xml:space="preserve"> Игра «Магазин»</w:t>
      </w:r>
    </w:p>
    <w:p w14:paraId="596C378A" w14:textId="77777777" w:rsidR="00B9189F" w:rsidRPr="00B9189F" w:rsidRDefault="00B9189F" w:rsidP="00B9189F">
      <w:pPr>
        <w:pStyle w:val="a3"/>
        <w:shd w:val="clear" w:color="auto" w:fill="F5F5F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9189F">
        <w:rPr>
          <w:color w:val="000000"/>
          <w:sz w:val="28"/>
          <w:szCs w:val="28"/>
        </w:rPr>
        <w:t xml:space="preserve">Вместо денег </w:t>
      </w:r>
      <w:r>
        <w:rPr>
          <w:color w:val="000000"/>
          <w:sz w:val="28"/>
          <w:szCs w:val="28"/>
        </w:rPr>
        <w:t>использовать</w:t>
      </w:r>
      <w:r w:rsidRPr="00B9189F">
        <w:rPr>
          <w:color w:val="000000"/>
          <w:sz w:val="28"/>
          <w:szCs w:val="28"/>
        </w:rPr>
        <w:t xml:space="preserve"> заранее заготовленные разноцветные карточки (синим, красным, желтым цветом). Разложить на столе товары: игрушки, продукты питания. Каждому товару прикрепить ценник-цветную карточку, такого же цвета как денежку. </w:t>
      </w:r>
      <w:r>
        <w:rPr>
          <w:color w:val="000000"/>
          <w:sz w:val="28"/>
          <w:szCs w:val="28"/>
        </w:rPr>
        <w:t>Взрослый</w:t>
      </w:r>
      <w:r w:rsidRPr="00B9189F">
        <w:rPr>
          <w:color w:val="000000"/>
          <w:sz w:val="28"/>
          <w:szCs w:val="28"/>
        </w:rPr>
        <w:t xml:space="preserve"> - продавец, </w:t>
      </w:r>
      <w:r>
        <w:rPr>
          <w:color w:val="000000"/>
          <w:sz w:val="28"/>
          <w:szCs w:val="28"/>
        </w:rPr>
        <w:t>ребенок – покупатель</w:t>
      </w:r>
      <w:r w:rsidRPr="00B9189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Ребенку дают</w:t>
      </w:r>
      <w:r w:rsidRPr="00B9189F">
        <w:rPr>
          <w:color w:val="000000"/>
          <w:sz w:val="28"/>
          <w:szCs w:val="28"/>
        </w:rPr>
        <w:t xml:space="preserve"> ра</w:t>
      </w:r>
      <w:r>
        <w:rPr>
          <w:color w:val="000000"/>
          <w:sz w:val="28"/>
          <w:szCs w:val="28"/>
        </w:rPr>
        <w:t>зноцветные «денежки» и объясняют</w:t>
      </w:r>
      <w:r w:rsidRPr="00B9189F">
        <w:rPr>
          <w:color w:val="000000"/>
          <w:sz w:val="28"/>
          <w:szCs w:val="28"/>
        </w:rPr>
        <w:t>, что нужно внимательно смотреть какого цвета ценник на товаре такого же цвета нужно дать денежку продавцу.</w:t>
      </w:r>
    </w:p>
    <w:p w14:paraId="279B981A" w14:textId="77777777" w:rsidR="00B9189F" w:rsidRPr="007E19F6" w:rsidRDefault="00B9189F" w:rsidP="00D23535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14:paraId="1726F7A9" w14:textId="77777777" w:rsidR="008F19C7" w:rsidRPr="007E19F6" w:rsidRDefault="008F19C7" w:rsidP="007E19F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CF7DC8B" w14:textId="77777777" w:rsidR="002C3C7B" w:rsidRDefault="002C3C7B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BD4ABA4" w14:textId="77777777" w:rsidR="00B9189F" w:rsidRDefault="00B9189F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8C9A90B" w14:textId="77777777" w:rsidR="00B9189F" w:rsidRDefault="00B9189F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B66C524" w14:textId="77777777" w:rsidR="00B9189F" w:rsidRPr="007E19F6" w:rsidRDefault="00B9189F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0A5CE1E" w14:textId="77777777" w:rsidR="00077E9C" w:rsidRDefault="00077E9C" w:rsidP="007E19F6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62C7731" w14:textId="77777777" w:rsidR="006F53DB" w:rsidRDefault="006F53DB" w:rsidP="009D2F9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22E585AB" w14:textId="77777777" w:rsidR="006F53DB" w:rsidRDefault="006F53DB" w:rsidP="009D2F9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23E13F26" w14:textId="77777777" w:rsidR="007C0A5C" w:rsidRPr="007E19F6" w:rsidRDefault="007C0A5C" w:rsidP="009D2F9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E19F6">
        <w:rPr>
          <w:rFonts w:ascii="Times New Roman" w:hAnsi="Times New Roman"/>
          <w:i/>
          <w:sz w:val="28"/>
          <w:szCs w:val="28"/>
        </w:rPr>
        <w:lastRenderedPageBreak/>
        <w:t>Дидактическая игра «Супермаркет»</w:t>
      </w:r>
    </w:p>
    <w:p w14:paraId="13405E2A" w14:textId="77777777" w:rsidR="007C0A5C" w:rsidRPr="007E19F6" w:rsidRDefault="009D2F9B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9C4E44" w:rsidRPr="007E1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399AA6" wp14:editId="5FEECE29">
            <wp:extent cx="3863340" cy="2786380"/>
            <wp:effectExtent l="0" t="0" r="0" b="0"/>
            <wp:docPr id="1" name="Рисунок 1" descr="IMG_20210326_165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IMG_20210326_165208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1E11" w14:textId="77777777" w:rsidR="007C0A5C" w:rsidRPr="007E19F6" w:rsidRDefault="007C0A5C" w:rsidP="009D2F9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E19F6">
        <w:rPr>
          <w:rFonts w:ascii="Times New Roman" w:hAnsi="Times New Roman"/>
          <w:i/>
          <w:sz w:val="28"/>
          <w:szCs w:val="28"/>
        </w:rPr>
        <w:t>Сюжетно ролева</w:t>
      </w:r>
      <w:r w:rsidR="009D2F9B">
        <w:rPr>
          <w:rFonts w:ascii="Times New Roman" w:hAnsi="Times New Roman"/>
          <w:i/>
          <w:sz w:val="28"/>
          <w:szCs w:val="28"/>
        </w:rPr>
        <w:t>я игра «Магазин»</w:t>
      </w:r>
    </w:p>
    <w:p w14:paraId="06B33D7C" w14:textId="77777777" w:rsidR="004425F2" w:rsidRDefault="009D2F9B" w:rsidP="007E19F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C4E44" w:rsidRPr="007E1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67DE79" wp14:editId="16CEB129">
            <wp:extent cx="2786380" cy="2386330"/>
            <wp:effectExtent l="0" t="0" r="0" b="0"/>
            <wp:docPr id="2" name="Рисунок 2" descr="IMG_20210326_162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IMG_20210326_16225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F6" w:rsidRPr="007E19F6">
        <w:rPr>
          <w:rFonts w:ascii="Times New Roman" w:hAnsi="Times New Roman"/>
          <w:sz w:val="28"/>
          <w:szCs w:val="28"/>
        </w:rPr>
        <w:t xml:space="preserve">    </w:t>
      </w:r>
      <w:r w:rsidR="009C4E44" w:rsidRPr="007E1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6F2646" wp14:editId="4D1BFDA2">
            <wp:extent cx="2583180" cy="2360295"/>
            <wp:effectExtent l="0" t="0" r="0" b="0"/>
            <wp:docPr id="3" name="Рисунок 3" descr="IMG_20210326_162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IMG_20210326_16240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6037" w14:textId="77777777" w:rsidR="004425F2" w:rsidRDefault="009D2F9B" w:rsidP="004425F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C4E44" w:rsidRPr="007E1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DDFE27" wp14:editId="706BF0E3">
            <wp:extent cx="2774950" cy="3091815"/>
            <wp:effectExtent l="0" t="0" r="0" b="0"/>
            <wp:docPr id="4" name="Рисунок 4" descr="IMG_20210326_162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IMG_20210326_16274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5F2">
        <w:rPr>
          <w:rFonts w:ascii="Times New Roman" w:hAnsi="Times New Roman"/>
          <w:sz w:val="28"/>
          <w:szCs w:val="28"/>
        </w:rPr>
        <w:t xml:space="preserve">  </w:t>
      </w:r>
      <w:r w:rsidR="007E19F6" w:rsidRPr="007E19F6">
        <w:rPr>
          <w:rFonts w:ascii="Times New Roman" w:hAnsi="Times New Roman"/>
          <w:sz w:val="28"/>
          <w:szCs w:val="28"/>
        </w:rPr>
        <w:t xml:space="preserve">  </w:t>
      </w:r>
      <w:r w:rsidR="009C4E44" w:rsidRPr="007E19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0522AE" wp14:editId="781074E7">
            <wp:extent cx="2574925" cy="3091815"/>
            <wp:effectExtent l="0" t="0" r="0" b="0"/>
            <wp:docPr id="5" name="Рисунок 5" descr="IMG_20210326_162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IMG_20210326_16274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F13A" w14:textId="77777777" w:rsidR="007C0A5C" w:rsidRPr="004425F2" w:rsidRDefault="00B13BB3" w:rsidP="009D2F9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13BB3">
        <w:rPr>
          <w:rFonts w:ascii="Times New Roman" w:hAnsi="Times New Roman"/>
          <w:i/>
          <w:sz w:val="28"/>
          <w:szCs w:val="28"/>
        </w:rPr>
        <w:lastRenderedPageBreak/>
        <w:t xml:space="preserve">Рисование </w:t>
      </w:r>
      <w:r w:rsidR="00F80E87">
        <w:rPr>
          <w:rFonts w:ascii="Times New Roman" w:hAnsi="Times New Roman"/>
          <w:i/>
          <w:sz w:val="28"/>
          <w:szCs w:val="28"/>
        </w:rPr>
        <w:t>атрибутов к с/р игре «Магазин»</w:t>
      </w:r>
    </w:p>
    <w:p w14:paraId="62881057" w14:textId="77777777" w:rsidR="00F8259C" w:rsidRDefault="00F80E87" w:rsidP="00B13BB3">
      <w:r>
        <w:t xml:space="preserve">               </w:t>
      </w:r>
      <w:r w:rsidR="009C4E44">
        <w:rPr>
          <w:noProof/>
          <w:lang w:eastAsia="ru-RU"/>
        </w:rPr>
        <w:drawing>
          <wp:inline distT="0" distB="0" distL="0" distR="0" wp14:anchorId="2A61C053" wp14:editId="031BF41E">
            <wp:extent cx="2457450" cy="2891790"/>
            <wp:effectExtent l="0" t="0" r="0" b="0"/>
            <wp:docPr id="6" name="Рисунок 6" descr="IMG_20210326_16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IMG_20210326_16125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59C">
        <w:t xml:space="preserve">        </w:t>
      </w:r>
      <w:r w:rsidR="009C4E44">
        <w:rPr>
          <w:noProof/>
          <w:lang w:eastAsia="ru-RU"/>
        </w:rPr>
        <w:drawing>
          <wp:inline distT="0" distB="0" distL="0" distR="0" wp14:anchorId="6270CCB5" wp14:editId="1C6A233C">
            <wp:extent cx="2457450" cy="2866390"/>
            <wp:effectExtent l="0" t="0" r="0" b="0"/>
            <wp:docPr id="7" name="Рисунок 7" descr="IMG_20210326_16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IMG_20210326_16124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C462" w14:textId="77777777" w:rsidR="00F8259C" w:rsidRPr="000C49A9" w:rsidRDefault="000C49A9" w:rsidP="00F80E87">
      <w:pPr>
        <w:jc w:val="center"/>
        <w:rPr>
          <w:rFonts w:ascii="Times New Roman" w:hAnsi="Times New Roman"/>
          <w:i/>
          <w:sz w:val="28"/>
          <w:szCs w:val="28"/>
        </w:rPr>
      </w:pPr>
      <w:r w:rsidRPr="000C49A9">
        <w:rPr>
          <w:rFonts w:ascii="Times New Roman" w:hAnsi="Times New Roman"/>
          <w:i/>
          <w:sz w:val="28"/>
          <w:szCs w:val="28"/>
        </w:rPr>
        <w:t>Беседы</w:t>
      </w:r>
    </w:p>
    <w:p w14:paraId="0E6590DD" w14:textId="77777777" w:rsidR="000C49A9" w:rsidRDefault="009C4E44" w:rsidP="00B13BB3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ED6795C" wp14:editId="74FA799D">
            <wp:simplePos x="0" y="0"/>
            <wp:positionH relativeFrom="column">
              <wp:align>left</wp:align>
            </wp:positionH>
            <wp:positionV relativeFrom="paragraph">
              <wp:posOffset>3012440</wp:posOffset>
            </wp:positionV>
            <wp:extent cx="2762250" cy="2530475"/>
            <wp:effectExtent l="0" t="0" r="0" b="0"/>
            <wp:wrapSquare wrapText="right"/>
            <wp:docPr id="11" name="Рисунок 2" descr="IMG_20210326_081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IMG_20210326_08180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87">
        <w:t xml:space="preserve">             </w:t>
      </w:r>
      <w:r>
        <w:rPr>
          <w:noProof/>
          <w:lang w:eastAsia="ru-RU"/>
        </w:rPr>
        <w:drawing>
          <wp:inline distT="0" distB="0" distL="0" distR="0" wp14:anchorId="481868E8" wp14:editId="6B7D6345">
            <wp:extent cx="2437765" cy="2851785"/>
            <wp:effectExtent l="0" t="0" r="0" b="0"/>
            <wp:docPr id="8" name="Рисунок 8" descr="IMG_20210326_083052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IMG_20210326_083052_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9A9">
        <w:t xml:space="preserve">      </w:t>
      </w:r>
      <w:r w:rsidR="000C49A9" w:rsidRPr="000C49A9">
        <w:t xml:space="preserve"> </w:t>
      </w:r>
      <w:r>
        <w:rPr>
          <w:noProof/>
          <w:lang w:eastAsia="ru-RU"/>
        </w:rPr>
        <w:drawing>
          <wp:inline distT="0" distB="0" distL="0" distR="0" wp14:anchorId="445649D9" wp14:editId="3D5BE65E">
            <wp:extent cx="2566035" cy="2851785"/>
            <wp:effectExtent l="0" t="0" r="0" b="0"/>
            <wp:docPr id="9" name="Рисунок 9" descr="IMG_20210326_081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IMG_20210326_081807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16AB" w14:textId="77777777" w:rsidR="00F8259C" w:rsidRPr="000C49A9" w:rsidRDefault="000C49A9" w:rsidP="000C49A9">
      <w:pPr>
        <w:rPr>
          <w:rFonts w:ascii="Times New Roman" w:hAnsi="Times New Roman"/>
          <w:sz w:val="28"/>
          <w:szCs w:val="28"/>
        </w:rPr>
      </w:pPr>
      <w:r>
        <w:t xml:space="preserve">  </w:t>
      </w:r>
      <w:r w:rsidR="009C4E44">
        <w:rPr>
          <w:noProof/>
          <w:lang w:eastAsia="ru-RU"/>
        </w:rPr>
        <w:drawing>
          <wp:inline distT="0" distB="0" distL="0" distR="0" wp14:anchorId="09A18A81" wp14:editId="154B2EFD">
            <wp:extent cx="2946400" cy="2517775"/>
            <wp:effectExtent l="0" t="0" r="0" b="0"/>
            <wp:docPr id="10" name="Рисунок 10" descr="IMG_20210326_081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IMG_20210326_08175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59C" w:rsidRPr="000C49A9" w:rsidSect="004F41CA">
      <w:pgSz w:w="11906" w:h="16838"/>
      <w:pgMar w:top="1134" w:right="850" w:bottom="851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41ECF"/>
    <w:multiLevelType w:val="hybridMultilevel"/>
    <w:tmpl w:val="F3D4C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A100A"/>
    <w:multiLevelType w:val="hybridMultilevel"/>
    <w:tmpl w:val="7FC2D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16F82"/>
    <w:multiLevelType w:val="hybridMultilevel"/>
    <w:tmpl w:val="5F304F8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71047FE1"/>
    <w:multiLevelType w:val="hybridMultilevel"/>
    <w:tmpl w:val="93EC6F9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76F31979"/>
    <w:multiLevelType w:val="hybridMultilevel"/>
    <w:tmpl w:val="58344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704AF"/>
    <w:multiLevelType w:val="hybridMultilevel"/>
    <w:tmpl w:val="9E1E7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33B"/>
    <w:rsid w:val="00001D10"/>
    <w:rsid w:val="000352A1"/>
    <w:rsid w:val="00043FC7"/>
    <w:rsid w:val="000644B8"/>
    <w:rsid w:val="000669F3"/>
    <w:rsid w:val="000712A3"/>
    <w:rsid w:val="0007433B"/>
    <w:rsid w:val="00074AEE"/>
    <w:rsid w:val="00077E9C"/>
    <w:rsid w:val="000C49A9"/>
    <w:rsid w:val="000D7B2B"/>
    <w:rsid w:val="001446CD"/>
    <w:rsid w:val="002A06FB"/>
    <w:rsid w:val="002C3C7B"/>
    <w:rsid w:val="002D0D17"/>
    <w:rsid w:val="00342C00"/>
    <w:rsid w:val="00351AF7"/>
    <w:rsid w:val="003600F3"/>
    <w:rsid w:val="003755FB"/>
    <w:rsid w:val="003B2E57"/>
    <w:rsid w:val="003B6AEC"/>
    <w:rsid w:val="003D4C88"/>
    <w:rsid w:val="00423906"/>
    <w:rsid w:val="00426693"/>
    <w:rsid w:val="004425F2"/>
    <w:rsid w:val="00466A1A"/>
    <w:rsid w:val="00496976"/>
    <w:rsid w:val="004F41CA"/>
    <w:rsid w:val="00514D0E"/>
    <w:rsid w:val="00547F02"/>
    <w:rsid w:val="005649C6"/>
    <w:rsid w:val="005652C6"/>
    <w:rsid w:val="00597D6F"/>
    <w:rsid w:val="006502D2"/>
    <w:rsid w:val="006B125D"/>
    <w:rsid w:val="006B41F9"/>
    <w:rsid w:val="006C5269"/>
    <w:rsid w:val="006F53DB"/>
    <w:rsid w:val="00746ADF"/>
    <w:rsid w:val="007B471A"/>
    <w:rsid w:val="007C0A5C"/>
    <w:rsid w:val="007D0323"/>
    <w:rsid w:val="007E19F6"/>
    <w:rsid w:val="007F2571"/>
    <w:rsid w:val="00880C20"/>
    <w:rsid w:val="008B1C3E"/>
    <w:rsid w:val="008B5185"/>
    <w:rsid w:val="008B520A"/>
    <w:rsid w:val="008D067C"/>
    <w:rsid w:val="008F19C7"/>
    <w:rsid w:val="00904BA1"/>
    <w:rsid w:val="009146C8"/>
    <w:rsid w:val="00920621"/>
    <w:rsid w:val="009C4E44"/>
    <w:rsid w:val="009D2F9B"/>
    <w:rsid w:val="009E63F2"/>
    <w:rsid w:val="00A014D5"/>
    <w:rsid w:val="00A33B9B"/>
    <w:rsid w:val="00A43B1D"/>
    <w:rsid w:val="00A444DE"/>
    <w:rsid w:val="00A77766"/>
    <w:rsid w:val="00AA6F28"/>
    <w:rsid w:val="00AC4476"/>
    <w:rsid w:val="00AD23B2"/>
    <w:rsid w:val="00B033C4"/>
    <w:rsid w:val="00B13BB3"/>
    <w:rsid w:val="00B249A2"/>
    <w:rsid w:val="00B67B0B"/>
    <w:rsid w:val="00B9189F"/>
    <w:rsid w:val="00BA0E9E"/>
    <w:rsid w:val="00BB1F7A"/>
    <w:rsid w:val="00C452BF"/>
    <w:rsid w:val="00C55702"/>
    <w:rsid w:val="00CB6D51"/>
    <w:rsid w:val="00CE5BCB"/>
    <w:rsid w:val="00D23535"/>
    <w:rsid w:val="00D4409B"/>
    <w:rsid w:val="00D60B48"/>
    <w:rsid w:val="00D671D8"/>
    <w:rsid w:val="00DA601C"/>
    <w:rsid w:val="00DC0EE8"/>
    <w:rsid w:val="00E8489B"/>
    <w:rsid w:val="00E917DE"/>
    <w:rsid w:val="00E97031"/>
    <w:rsid w:val="00EA0A02"/>
    <w:rsid w:val="00ED23E8"/>
    <w:rsid w:val="00ED3B47"/>
    <w:rsid w:val="00EE36A9"/>
    <w:rsid w:val="00F63493"/>
    <w:rsid w:val="00F80E87"/>
    <w:rsid w:val="00F8259C"/>
    <w:rsid w:val="00F851EA"/>
    <w:rsid w:val="00FB7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973DF"/>
  <w15:chartTrackingRefBased/>
  <w15:docId w15:val="{ECAAD50B-F1B2-B844-8171-DB561F4E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A06F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8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489B"/>
  </w:style>
  <w:style w:type="character" w:styleId="a4">
    <w:name w:val="Strong"/>
    <w:basedOn w:val="a0"/>
    <w:uiPriority w:val="22"/>
    <w:qFormat/>
    <w:rsid w:val="00E84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0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:\&#1060;&#1080;&#1085;&#1072;&#1085;&#1089;&#1086;&#1074;&#1072;&#1103;%20&#1075;&#1088;&#1072;&#1084;&#1086;&#1090;&#1085;&#1086;&#1089;&#1090;&#1100;%20&#1076;&#1086;&#1096;&#1082;&#1086;&#1083;&#1100;&#1085;&#1080;&#1082;&#1072;.dot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0934-0B7C-6845-B425-4D209CDA3B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Финансовая грамотность дошкольника.dot</Template>
  <TotalTime>2</TotalTime>
  <Pages>12</Pages>
  <Words>1992</Words>
  <Characters>11360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Танзиля</dc:creator>
  <cp:keywords/>
  <cp:lastModifiedBy>Танзиля Набиева</cp:lastModifiedBy>
  <cp:revision>2</cp:revision>
  <cp:lastPrinted>2021-04-16T10:14:00Z</cp:lastPrinted>
  <dcterms:created xsi:type="dcterms:W3CDTF">2021-06-09T12:01:00Z</dcterms:created>
  <dcterms:modified xsi:type="dcterms:W3CDTF">2021-06-09T12:01:00Z</dcterms:modified>
</cp:coreProperties>
</file>