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24"/>
          <w:szCs w:val="24"/>
        </w:rPr>
      </w:pPr>
      <w:r w:rsidRPr="00E539B9">
        <w:rPr>
          <w:rFonts w:ascii="Times New Roman" w:hAnsi="Times New Roman"/>
          <w:b/>
          <w:bCs/>
          <w:sz w:val="24"/>
          <w:szCs w:val="24"/>
        </w:rPr>
        <w:t>муниципальное казенное дошкольное образовательное учреждение города Новосибирска</w:t>
      </w: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24"/>
          <w:szCs w:val="24"/>
        </w:rPr>
      </w:pPr>
      <w:r w:rsidRPr="00E539B9">
        <w:rPr>
          <w:rFonts w:ascii="Times New Roman" w:hAnsi="Times New Roman"/>
          <w:b/>
          <w:bCs/>
          <w:sz w:val="24"/>
          <w:szCs w:val="24"/>
        </w:rPr>
        <w:t>«Детский сад № 184 «Искорка» комбинированного вида» (МКДОУ д/с № 184)</w:t>
      </w: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24"/>
          <w:szCs w:val="24"/>
        </w:rPr>
      </w:pPr>
      <w:r w:rsidRPr="00E539B9">
        <w:rPr>
          <w:rFonts w:ascii="Times New Roman" w:hAnsi="Times New Roman"/>
          <w:b/>
          <w:bCs/>
          <w:sz w:val="24"/>
          <w:szCs w:val="24"/>
        </w:rPr>
        <w:t>Фасадная ул., д.6, Новосибирск, 630096; тел/факс 340-34-66; ds_184_nsk@nios.ru</w:t>
      </w: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24"/>
          <w:szCs w:val="24"/>
        </w:rPr>
      </w:pPr>
      <w:r w:rsidRPr="00E539B9">
        <w:rPr>
          <w:rFonts w:ascii="Times New Roman" w:hAnsi="Times New Roman"/>
          <w:b/>
          <w:bCs/>
          <w:sz w:val="24"/>
          <w:szCs w:val="24"/>
        </w:rPr>
        <w:t>ОКПО 50753124; ОГРН1035401480949; ИНН/КПП 5404154380/540401001</w:t>
      </w:r>
    </w:p>
    <w:p w:rsidR="00C32096" w:rsidRPr="00E539B9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</w:p>
    <w:p w:rsidR="00C32096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</w:p>
    <w:p w:rsidR="00C32096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</w:p>
    <w:p w:rsidR="00C32096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  <w:r w:rsidRPr="00E539B9">
        <w:rPr>
          <w:rFonts w:ascii="Times New Roman" w:hAnsi="Times New Roman"/>
          <w:b/>
          <w:bCs/>
          <w:sz w:val="44"/>
          <w:szCs w:val="24"/>
        </w:rPr>
        <w:t xml:space="preserve">Конспект </w:t>
      </w:r>
    </w:p>
    <w:p w:rsidR="00C32096" w:rsidRPr="00E539B9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  <w:r w:rsidRPr="00E539B9">
        <w:rPr>
          <w:rFonts w:ascii="Times New Roman" w:hAnsi="Times New Roman"/>
          <w:b/>
          <w:bCs/>
          <w:sz w:val="44"/>
          <w:szCs w:val="24"/>
        </w:rPr>
        <w:t xml:space="preserve">непосредственно образовательной деятельности </w:t>
      </w:r>
      <w:r>
        <w:rPr>
          <w:rFonts w:ascii="Times New Roman" w:hAnsi="Times New Roman"/>
          <w:b/>
          <w:bCs/>
          <w:sz w:val="44"/>
          <w:szCs w:val="24"/>
        </w:rPr>
        <w:t xml:space="preserve">по экологическому воспитанию </w:t>
      </w:r>
      <w:r w:rsidRPr="00E539B9">
        <w:rPr>
          <w:rFonts w:ascii="Times New Roman" w:hAnsi="Times New Roman"/>
          <w:b/>
          <w:bCs/>
          <w:sz w:val="44"/>
          <w:szCs w:val="24"/>
        </w:rPr>
        <w:t>в старшей группе</w:t>
      </w:r>
    </w:p>
    <w:p w:rsidR="00C32096" w:rsidRPr="00E539B9" w:rsidRDefault="00C32096" w:rsidP="00FB0080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bCs/>
          <w:sz w:val="44"/>
          <w:szCs w:val="24"/>
        </w:rPr>
      </w:pPr>
      <w:r w:rsidRPr="00E539B9">
        <w:rPr>
          <w:rFonts w:ascii="Times New Roman" w:hAnsi="Times New Roman"/>
          <w:b/>
          <w:bCs/>
          <w:sz w:val="44"/>
          <w:szCs w:val="24"/>
        </w:rPr>
        <w:t>Тема: «</w:t>
      </w:r>
      <w:r>
        <w:rPr>
          <w:rFonts w:ascii="Times New Roman" w:hAnsi="Times New Roman"/>
          <w:b/>
          <w:bCs/>
          <w:sz w:val="44"/>
          <w:szCs w:val="24"/>
        </w:rPr>
        <w:t>Секреты воздуха</w:t>
      </w:r>
      <w:r w:rsidRPr="00E539B9">
        <w:rPr>
          <w:rFonts w:ascii="Times New Roman" w:hAnsi="Times New Roman"/>
          <w:b/>
          <w:bCs/>
          <w:sz w:val="44"/>
          <w:szCs w:val="24"/>
        </w:rPr>
        <w:t>»</w:t>
      </w: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rPr>
          <w:rFonts w:ascii="Times New Roman" w:hAnsi="Times New Roman"/>
          <w:b/>
          <w:bCs/>
          <w:sz w:val="44"/>
          <w:szCs w:val="24"/>
        </w:rPr>
      </w:pPr>
    </w:p>
    <w:p w:rsidR="00C32096" w:rsidRPr="00E539B9" w:rsidRDefault="00C32096" w:rsidP="00FB0080">
      <w:pPr>
        <w:spacing w:after="0" w:line="240" w:lineRule="auto"/>
        <w:ind w:left="2124" w:firstLine="708"/>
        <w:jc w:val="right"/>
        <w:rPr>
          <w:rFonts w:ascii="Times New Roman" w:hAnsi="Times New Roman"/>
          <w:b/>
          <w:bCs/>
          <w:sz w:val="44"/>
          <w:szCs w:val="24"/>
        </w:rPr>
      </w:pPr>
      <w:r>
        <w:rPr>
          <w:rFonts w:ascii="Times New Roman" w:hAnsi="Times New Roman"/>
          <w:b/>
          <w:bCs/>
          <w:sz w:val="44"/>
          <w:szCs w:val="24"/>
        </w:rPr>
        <w:t>Воспитатель 10 группы:</w:t>
      </w:r>
    </w:p>
    <w:p w:rsidR="00C32096" w:rsidRPr="00E539B9" w:rsidRDefault="00C32096" w:rsidP="00FB0080">
      <w:pPr>
        <w:spacing w:after="0" w:line="240" w:lineRule="auto"/>
        <w:ind w:left="2124" w:firstLine="708"/>
        <w:jc w:val="right"/>
        <w:rPr>
          <w:rFonts w:ascii="Times New Roman" w:hAnsi="Times New Roman"/>
          <w:b/>
          <w:bCs/>
          <w:sz w:val="44"/>
          <w:szCs w:val="24"/>
        </w:rPr>
      </w:pPr>
      <w:r>
        <w:rPr>
          <w:rFonts w:ascii="Times New Roman" w:hAnsi="Times New Roman"/>
          <w:b/>
          <w:bCs/>
          <w:sz w:val="44"/>
          <w:szCs w:val="24"/>
        </w:rPr>
        <w:t>Чебоксарова И.С</w:t>
      </w:r>
      <w:r w:rsidRPr="00E539B9">
        <w:rPr>
          <w:rFonts w:ascii="Times New Roman" w:hAnsi="Times New Roman"/>
          <w:b/>
          <w:bCs/>
          <w:sz w:val="44"/>
          <w:szCs w:val="24"/>
        </w:rPr>
        <w:t>.</w:t>
      </w:r>
    </w:p>
    <w:p w:rsidR="00C32096" w:rsidRPr="004603AE" w:rsidRDefault="00C32096" w:rsidP="00FB008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32096" w:rsidRPr="00A26823" w:rsidRDefault="00C32096" w:rsidP="00FB008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32096" w:rsidRPr="00A26823" w:rsidRDefault="00C32096" w:rsidP="00FB008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</w:rPr>
        <w:t>Организация непрерывной образовательной деятельности детей в старшей группе</w:t>
      </w:r>
    </w:p>
    <w:p w:rsidR="00C32096" w:rsidRPr="00A26823" w:rsidRDefault="00C32096" w:rsidP="00FB008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</w:rPr>
        <w:t>по теме: «</w:t>
      </w:r>
      <w:r>
        <w:rPr>
          <w:rFonts w:ascii="Times New Roman" w:hAnsi="Times New Roman"/>
          <w:b/>
          <w:sz w:val="32"/>
          <w:szCs w:val="32"/>
        </w:rPr>
        <w:t xml:space="preserve"> Свойства в</w:t>
      </w:r>
      <w:r w:rsidRPr="00A26823">
        <w:rPr>
          <w:rFonts w:ascii="Times New Roman" w:hAnsi="Times New Roman"/>
          <w:b/>
          <w:sz w:val="32"/>
          <w:szCs w:val="32"/>
        </w:rPr>
        <w:t>оздух</w:t>
      </w:r>
      <w:r>
        <w:rPr>
          <w:rFonts w:ascii="Times New Roman" w:hAnsi="Times New Roman"/>
          <w:b/>
          <w:sz w:val="32"/>
          <w:szCs w:val="32"/>
        </w:rPr>
        <w:t>а</w:t>
      </w:r>
      <w:r w:rsidRPr="00A26823">
        <w:rPr>
          <w:rFonts w:ascii="Times New Roman" w:hAnsi="Times New Roman"/>
          <w:b/>
          <w:sz w:val="32"/>
          <w:szCs w:val="32"/>
        </w:rPr>
        <w:t>»</w:t>
      </w:r>
    </w:p>
    <w:p w:rsidR="00C32096" w:rsidRPr="00A26823" w:rsidRDefault="00C32096" w:rsidP="00FB008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26823">
        <w:rPr>
          <w:rFonts w:ascii="Times New Roman" w:hAnsi="Times New Roman"/>
          <w:sz w:val="32"/>
          <w:szCs w:val="32"/>
        </w:rPr>
        <w:t>Автор конспекта НОД: воспитатель: Чебоксарова И.С. - воспитатель высшей кв. категории</w:t>
      </w:r>
    </w:p>
    <w:p w:rsidR="00C32096" w:rsidRPr="00A26823" w:rsidRDefault="00C32096" w:rsidP="00FB008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C32096" w:rsidRPr="00A26823" w:rsidRDefault="00C32096" w:rsidP="004B1D7A">
      <w:pPr>
        <w:spacing w:after="0"/>
        <w:rPr>
          <w:rFonts w:ascii="Times New Roman" w:hAnsi="Times New Roman"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  <w:u w:val="single"/>
        </w:rPr>
        <w:t>Цель</w:t>
      </w:r>
      <w:r w:rsidRPr="00A26823">
        <w:rPr>
          <w:rFonts w:ascii="Times New Roman" w:hAnsi="Times New Roman"/>
          <w:b/>
          <w:sz w:val="32"/>
          <w:szCs w:val="32"/>
        </w:rPr>
        <w:t>:</w:t>
      </w:r>
      <w:r w:rsidRPr="00A26823">
        <w:rPr>
          <w:rFonts w:ascii="Times New Roman" w:hAnsi="Times New Roman"/>
          <w:sz w:val="32"/>
          <w:szCs w:val="32"/>
        </w:rPr>
        <w:t>Расширять и обогащать</w:t>
      </w:r>
      <w:r>
        <w:rPr>
          <w:rFonts w:ascii="Times New Roman" w:hAnsi="Times New Roman"/>
          <w:sz w:val="32"/>
          <w:szCs w:val="32"/>
        </w:rPr>
        <w:t xml:space="preserve"> представления детей о свойствах воздуха</w:t>
      </w:r>
      <w:r w:rsidRPr="00A26823">
        <w:rPr>
          <w:rFonts w:ascii="Times New Roman" w:hAnsi="Times New Roman"/>
          <w:sz w:val="32"/>
          <w:szCs w:val="32"/>
        </w:rPr>
        <w:t>развития интереса к исследовательской и познавательной деятельности.</w:t>
      </w:r>
    </w:p>
    <w:p w:rsidR="00C32096" w:rsidRDefault="00C32096" w:rsidP="004B1D7A">
      <w:pPr>
        <w:tabs>
          <w:tab w:val="left" w:pos="10013"/>
        </w:tabs>
        <w:spacing w:after="0"/>
        <w:rPr>
          <w:rFonts w:ascii="Times New Roman" w:hAnsi="Times New Roman"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  <w:u w:val="single"/>
        </w:rPr>
        <w:t>Приоритетная образовательная область</w:t>
      </w:r>
      <w:r w:rsidRPr="00A26823">
        <w:rPr>
          <w:rFonts w:ascii="Times New Roman" w:hAnsi="Times New Roman"/>
          <w:sz w:val="32"/>
          <w:szCs w:val="32"/>
        </w:rPr>
        <w:t xml:space="preserve">: </w:t>
      </w:r>
    </w:p>
    <w:p w:rsidR="00C32096" w:rsidRPr="00A26823" w:rsidRDefault="00C32096" w:rsidP="004B1D7A">
      <w:pPr>
        <w:tabs>
          <w:tab w:val="left" w:pos="10013"/>
        </w:tabs>
        <w:spacing w:after="0"/>
        <w:rPr>
          <w:rFonts w:ascii="Times New Roman" w:hAnsi="Times New Roman"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</w:rPr>
        <w:t>Познавательное развитие.</w:t>
      </w:r>
    </w:p>
    <w:p w:rsidR="00C32096" w:rsidRDefault="00C32096" w:rsidP="00895CA2">
      <w:pPr>
        <w:spacing w:after="0" w:line="240" w:lineRule="auto"/>
        <w:jc w:val="both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Задачи:</w:t>
      </w:r>
    </w:p>
    <w:p w:rsidR="00C32096" w:rsidRPr="00191303" w:rsidRDefault="00C32096" w:rsidP="00191303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32"/>
          <w:szCs w:val="32"/>
        </w:rPr>
      </w:pPr>
      <w:r w:rsidRPr="00191303">
        <w:rPr>
          <w:rFonts w:ascii="Times New Roman" w:hAnsi="Times New Roman"/>
          <w:bCs/>
          <w:sz w:val="32"/>
          <w:szCs w:val="32"/>
        </w:rPr>
        <w:t>1</w:t>
      </w:r>
      <w:r>
        <w:rPr>
          <w:rFonts w:ascii="Times New Roman" w:hAnsi="Times New Roman"/>
          <w:b/>
          <w:bCs/>
          <w:sz w:val="32"/>
          <w:szCs w:val="32"/>
        </w:rPr>
        <w:t>.</w:t>
      </w:r>
      <w:r w:rsidRPr="00A26823">
        <w:rPr>
          <w:rFonts w:ascii="Times New Roman" w:hAnsi="Times New Roman"/>
          <w:bCs/>
          <w:sz w:val="32"/>
          <w:szCs w:val="32"/>
        </w:rPr>
        <w:t>Формировать представления</w:t>
      </w:r>
      <w:r>
        <w:rPr>
          <w:rFonts w:ascii="Times New Roman" w:hAnsi="Times New Roman"/>
          <w:bCs/>
          <w:sz w:val="32"/>
          <w:szCs w:val="32"/>
        </w:rPr>
        <w:t xml:space="preserve"> детей</w:t>
      </w:r>
      <w:r w:rsidRPr="00A26823">
        <w:rPr>
          <w:rFonts w:ascii="Times New Roman" w:hAnsi="Times New Roman"/>
          <w:bCs/>
          <w:sz w:val="32"/>
          <w:szCs w:val="32"/>
        </w:rPr>
        <w:t xml:space="preserve"> о значении воздуха для человека, животного и растения.</w:t>
      </w:r>
      <w:r>
        <w:rPr>
          <w:rFonts w:ascii="Times New Roman" w:hAnsi="Times New Roman"/>
          <w:bCs/>
          <w:sz w:val="32"/>
          <w:szCs w:val="32"/>
        </w:rPr>
        <w:t>(воздух: движется, прозрачный, без запаха)</w:t>
      </w:r>
    </w:p>
    <w:p w:rsidR="00C32096" w:rsidRDefault="00C32096" w:rsidP="00895CA2">
      <w:pPr>
        <w:pStyle w:val="ListParagraph"/>
        <w:spacing w:after="0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    2.Развивать интерес к исследовательской и познавательной деятельности.</w:t>
      </w:r>
    </w:p>
    <w:p w:rsidR="00C32096" w:rsidRPr="00895CA2" w:rsidRDefault="00C32096" w:rsidP="00895CA2">
      <w:pPr>
        <w:pStyle w:val="ListParagraph"/>
        <w:spacing w:after="0"/>
        <w:ind w:left="0"/>
        <w:rPr>
          <w:rFonts w:ascii="Times New Roman" w:hAnsi="Times New Roman"/>
          <w:bCs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  <w:u w:val="single"/>
        </w:rPr>
        <w:t>Интеграция образовательных областей</w:t>
      </w:r>
      <w:r w:rsidRPr="00A26823">
        <w:rPr>
          <w:rFonts w:ascii="Times New Roman" w:hAnsi="Times New Roman"/>
          <w:sz w:val="32"/>
          <w:szCs w:val="32"/>
        </w:rPr>
        <w:t>:</w:t>
      </w:r>
    </w:p>
    <w:p w:rsidR="00C32096" w:rsidRDefault="00C32096" w:rsidP="004603AE">
      <w:pPr>
        <w:spacing w:after="0"/>
        <w:ind w:firstLine="480"/>
        <w:rPr>
          <w:rFonts w:ascii="Times New Roman" w:hAnsi="Times New Roman"/>
          <w:b/>
          <w:color w:val="000000"/>
          <w:sz w:val="32"/>
          <w:szCs w:val="32"/>
        </w:rPr>
      </w:pPr>
      <w:r w:rsidRPr="00A26823">
        <w:rPr>
          <w:rFonts w:ascii="Times New Roman" w:hAnsi="Times New Roman"/>
          <w:b/>
          <w:color w:val="000000"/>
          <w:sz w:val="32"/>
          <w:szCs w:val="32"/>
        </w:rPr>
        <w:t>Речевое развитие.</w:t>
      </w:r>
    </w:p>
    <w:p w:rsidR="00C32096" w:rsidRPr="00A26823" w:rsidRDefault="00C32096" w:rsidP="00895CA2">
      <w:pPr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 w:rsidRPr="00A26823">
        <w:rPr>
          <w:rFonts w:ascii="Times New Roman" w:hAnsi="Times New Roman"/>
          <w:b/>
          <w:bCs/>
          <w:sz w:val="32"/>
          <w:szCs w:val="32"/>
        </w:rPr>
        <w:t>Задачи:</w:t>
      </w:r>
    </w:p>
    <w:p w:rsidR="00C32096" w:rsidRPr="00A26823" w:rsidRDefault="00C32096" w:rsidP="004603AE">
      <w:pPr>
        <w:pStyle w:val="ListParagraph"/>
        <w:numPr>
          <w:ilvl w:val="0"/>
          <w:numId w:val="11"/>
        </w:numPr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Обогащение словарного запаса (</w:t>
      </w:r>
      <w:r w:rsidRPr="00A26823">
        <w:rPr>
          <w:rFonts w:ascii="Times New Roman" w:hAnsi="Times New Roman"/>
          <w:color w:val="000000"/>
          <w:sz w:val="32"/>
          <w:szCs w:val="32"/>
        </w:rPr>
        <w:t>колебания</w:t>
      </w:r>
      <w:r>
        <w:rPr>
          <w:rFonts w:ascii="Times New Roman" w:hAnsi="Times New Roman"/>
          <w:sz w:val="32"/>
          <w:szCs w:val="32"/>
        </w:rPr>
        <w:t>, кляксография, поглащать)</w:t>
      </w:r>
    </w:p>
    <w:p w:rsidR="00C32096" w:rsidRPr="00A26823" w:rsidRDefault="00C32096" w:rsidP="004603AE">
      <w:pPr>
        <w:pStyle w:val="ListParagraph"/>
        <w:numPr>
          <w:ilvl w:val="0"/>
          <w:numId w:val="11"/>
        </w:numPr>
        <w:spacing w:after="0"/>
        <w:rPr>
          <w:rFonts w:ascii="Times New Roman" w:hAnsi="Times New Roman"/>
          <w:b/>
          <w:sz w:val="32"/>
          <w:szCs w:val="32"/>
        </w:rPr>
      </w:pPr>
      <w:r w:rsidRPr="00A26823">
        <w:rPr>
          <w:rFonts w:ascii="Times New Roman" w:hAnsi="Times New Roman"/>
          <w:sz w:val="32"/>
          <w:szCs w:val="32"/>
        </w:rPr>
        <w:t>Формировать умение отвечать на вопросы.</w:t>
      </w:r>
    </w:p>
    <w:p w:rsidR="00C32096" w:rsidRPr="00A26823" w:rsidRDefault="00C32096" w:rsidP="004603AE">
      <w:pPr>
        <w:pStyle w:val="ListParagraph"/>
        <w:numPr>
          <w:ilvl w:val="0"/>
          <w:numId w:val="11"/>
        </w:numPr>
        <w:spacing w:after="0"/>
        <w:rPr>
          <w:rFonts w:ascii="Times New Roman" w:hAnsi="Times New Roman"/>
          <w:b/>
          <w:sz w:val="32"/>
          <w:szCs w:val="32"/>
        </w:rPr>
      </w:pPr>
      <w:r w:rsidRPr="00A26823">
        <w:rPr>
          <w:rFonts w:ascii="Times New Roman" w:hAnsi="Times New Roman"/>
          <w:sz w:val="32"/>
          <w:szCs w:val="32"/>
        </w:rPr>
        <w:t>Развивать умение последовательно рассказывать что, как и зачем делали.</w:t>
      </w:r>
    </w:p>
    <w:p w:rsidR="00C32096" w:rsidRDefault="00C32096" w:rsidP="004603AE">
      <w:pPr>
        <w:spacing w:after="0"/>
        <w:ind w:firstLine="480"/>
        <w:rPr>
          <w:rFonts w:ascii="Times New Roman" w:hAnsi="Times New Roman"/>
          <w:b/>
          <w:color w:val="000000"/>
          <w:sz w:val="32"/>
          <w:szCs w:val="32"/>
        </w:rPr>
      </w:pPr>
      <w:r w:rsidRPr="00A26823">
        <w:rPr>
          <w:rFonts w:ascii="Times New Roman" w:hAnsi="Times New Roman"/>
          <w:b/>
          <w:color w:val="000000"/>
          <w:sz w:val="32"/>
          <w:szCs w:val="32"/>
        </w:rPr>
        <w:t xml:space="preserve">Физическое развитие. </w:t>
      </w:r>
    </w:p>
    <w:p w:rsidR="00C32096" w:rsidRPr="00A26823" w:rsidRDefault="00C32096" w:rsidP="004603AE">
      <w:pPr>
        <w:spacing w:after="0"/>
        <w:ind w:firstLine="480"/>
        <w:rPr>
          <w:rFonts w:ascii="Times New Roman" w:hAnsi="Times New Roman"/>
          <w:b/>
          <w:color w:val="000000"/>
          <w:sz w:val="32"/>
          <w:szCs w:val="32"/>
        </w:rPr>
      </w:pPr>
      <w:r w:rsidRPr="00A26823">
        <w:rPr>
          <w:rFonts w:ascii="Times New Roman" w:hAnsi="Times New Roman"/>
          <w:b/>
          <w:bCs/>
          <w:sz w:val="32"/>
          <w:szCs w:val="32"/>
        </w:rPr>
        <w:t>Задачи:</w:t>
      </w:r>
    </w:p>
    <w:p w:rsidR="00C32096" w:rsidRPr="00A26823" w:rsidRDefault="00C32096" w:rsidP="004603AE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Развивать крупную</w:t>
      </w:r>
      <w:r w:rsidRPr="00A26823">
        <w:rPr>
          <w:rFonts w:ascii="Times New Roman" w:hAnsi="Times New Roman"/>
          <w:color w:val="000000"/>
          <w:sz w:val="32"/>
          <w:szCs w:val="32"/>
        </w:rPr>
        <w:t>, мелкую моторику.</w:t>
      </w:r>
    </w:p>
    <w:p w:rsidR="00C32096" w:rsidRDefault="00C32096" w:rsidP="004603AE">
      <w:pPr>
        <w:spacing w:after="0"/>
        <w:ind w:firstLine="480"/>
        <w:rPr>
          <w:rFonts w:ascii="Times New Roman" w:hAnsi="Times New Roman"/>
          <w:b/>
          <w:color w:val="000000"/>
          <w:sz w:val="32"/>
          <w:szCs w:val="32"/>
        </w:rPr>
      </w:pPr>
      <w:r w:rsidRPr="00A26823">
        <w:rPr>
          <w:rFonts w:ascii="Times New Roman" w:hAnsi="Times New Roman"/>
          <w:b/>
          <w:color w:val="000000"/>
          <w:sz w:val="32"/>
          <w:szCs w:val="32"/>
        </w:rPr>
        <w:t>Социально-</w:t>
      </w:r>
      <w:r w:rsidRPr="00A26823">
        <w:rPr>
          <w:rFonts w:ascii="Times New Roman" w:hAnsi="Times New Roman"/>
          <w:b/>
          <w:color w:val="111111"/>
          <w:sz w:val="32"/>
          <w:szCs w:val="32"/>
          <w:shd w:val="clear" w:color="auto" w:fill="FFFFFF"/>
        </w:rPr>
        <w:t>коммуникативное</w:t>
      </w:r>
      <w:r w:rsidRPr="00A26823">
        <w:rPr>
          <w:rFonts w:ascii="Times New Roman" w:hAnsi="Times New Roman"/>
          <w:b/>
          <w:color w:val="000000"/>
          <w:sz w:val="32"/>
          <w:szCs w:val="32"/>
        </w:rPr>
        <w:t xml:space="preserve"> развитие. </w:t>
      </w:r>
    </w:p>
    <w:p w:rsidR="00C32096" w:rsidRDefault="00C32096" w:rsidP="004603AE">
      <w:pPr>
        <w:spacing w:after="0"/>
        <w:ind w:firstLine="480"/>
        <w:rPr>
          <w:rFonts w:ascii="Times New Roman" w:hAnsi="Times New Roman"/>
          <w:b/>
          <w:bCs/>
          <w:sz w:val="32"/>
          <w:szCs w:val="32"/>
        </w:rPr>
      </w:pPr>
      <w:r w:rsidRPr="00A26823">
        <w:rPr>
          <w:rFonts w:ascii="Times New Roman" w:hAnsi="Times New Roman"/>
          <w:b/>
          <w:bCs/>
          <w:sz w:val="32"/>
          <w:szCs w:val="32"/>
        </w:rPr>
        <w:t>Задачи:</w:t>
      </w:r>
    </w:p>
    <w:p w:rsidR="00C32096" w:rsidRPr="006F5E71" w:rsidRDefault="00C32096" w:rsidP="004603AE">
      <w:pPr>
        <w:spacing w:after="0"/>
        <w:ind w:firstLine="480"/>
        <w:rPr>
          <w:rFonts w:ascii="Times New Roman" w:hAnsi="Times New Roman"/>
          <w:color w:val="000000"/>
          <w:sz w:val="32"/>
          <w:szCs w:val="32"/>
        </w:rPr>
      </w:pPr>
      <w:r w:rsidRPr="006F5E71">
        <w:rPr>
          <w:rFonts w:ascii="Times New Roman" w:hAnsi="Times New Roman"/>
          <w:bCs/>
          <w:sz w:val="32"/>
          <w:szCs w:val="32"/>
        </w:rPr>
        <w:t>1Воспитывать бережное отношение к миру неживой природы</w:t>
      </w:r>
      <w:r>
        <w:rPr>
          <w:rFonts w:ascii="Times New Roman" w:hAnsi="Times New Roman"/>
          <w:bCs/>
          <w:sz w:val="32"/>
          <w:szCs w:val="32"/>
        </w:rPr>
        <w:t>.</w:t>
      </w:r>
    </w:p>
    <w:p w:rsidR="00C32096" w:rsidRPr="00A26823" w:rsidRDefault="00C32096" w:rsidP="006F5E71">
      <w:pPr>
        <w:pStyle w:val="ListParagraph"/>
        <w:spacing w:after="0"/>
        <w:ind w:left="120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2.</w:t>
      </w:r>
      <w:r w:rsidRPr="00A26823">
        <w:rPr>
          <w:rFonts w:ascii="Times New Roman" w:hAnsi="Times New Roman"/>
          <w:bCs/>
          <w:sz w:val="32"/>
          <w:szCs w:val="32"/>
        </w:rPr>
        <w:t>Создать эмоциональный настрой на совместную деятельность.</w:t>
      </w:r>
    </w:p>
    <w:p w:rsidR="00C32096" w:rsidRPr="00A26823" w:rsidRDefault="00C32096" w:rsidP="004603AE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</w:rPr>
      </w:pPr>
    </w:p>
    <w:p w:rsidR="00C32096" w:rsidRPr="00A26823" w:rsidRDefault="00C32096" w:rsidP="00FB0080">
      <w:pPr>
        <w:rPr>
          <w:rFonts w:ascii="Times New Roman" w:hAnsi="Times New Roman"/>
          <w:bCs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  <w:u w:val="single"/>
        </w:rPr>
        <w:t>Словарная работа</w:t>
      </w:r>
      <w:r w:rsidRPr="00A26823">
        <w:rPr>
          <w:rFonts w:ascii="Times New Roman" w:hAnsi="Times New Roman"/>
          <w:sz w:val="32"/>
          <w:szCs w:val="32"/>
        </w:rPr>
        <w:t>:кляксография, колебание</w:t>
      </w:r>
      <w:r>
        <w:rPr>
          <w:rFonts w:ascii="Times New Roman" w:hAnsi="Times New Roman"/>
          <w:sz w:val="32"/>
          <w:szCs w:val="32"/>
        </w:rPr>
        <w:t>,поглащать</w:t>
      </w:r>
      <w:r w:rsidRPr="00A26823">
        <w:rPr>
          <w:rFonts w:ascii="Times New Roman" w:hAnsi="Times New Roman"/>
          <w:sz w:val="32"/>
          <w:szCs w:val="32"/>
        </w:rPr>
        <w:t>.</w:t>
      </w:r>
    </w:p>
    <w:p w:rsidR="00C32096" w:rsidRPr="00A26823" w:rsidRDefault="00C32096" w:rsidP="004603AE">
      <w:pPr>
        <w:rPr>
          <w:rFonts w:ascii="Times New Roman" w:hAnsi="Times New Roman"/>
          <w:bCs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  <w:u w:val="single"/>
        </w:rPr>
        <w:t>Оборудование:</w:t>
      </w:r>
      <w:r w:rsidRPr="00A26823">
        <w:rPr>
          <w:rFonts w:ascii="Times New Roman" w:hAnsi="Times New Roman"/>
          <w:sz w:val="32"/>
          <w:szCs w:val="32"/>
        </w:rPr>
        <w:t>стакан с водой, бумага, воздушные шарики, апельсиновая корка, свистулька, целлофановые пакеты, надувные игрушки, емкость с водой, салфетки, гуашь.</w:t>
      </w:r>
    </w:p>
    <w:p w:rsidR="00C32096" w:rsidRPr="00A26823" w:rsidRDefault="00C32096" w:rsidP="004603AE">
      <w:pPr>
        <w:rPr>
          <w:rFonts w:ascii="Times New Roman" w:hAnsi="Times New Roman"/>
          <w:bCs/>
          <w:sz w:val="32"/>
          <w:szCs w:val="32"/>
        </w:rPr>
      </w:pPr>
      <w:r w:rsidRPr="00A26823">
        <w:rPr>
          <w:rFonts w:ascii="Times New Roman" w:hAnsi="Times New Roman"/>
          <w:b/>
          <w:sz w:val="32"/>
          <w:szCs w:val="32"/>
          <w:u w:val="single"/>
        </w:rPr>
        <w:t xml:space="preserve">Предварительная работа:  </w:t>
      </w:r>
      <w:r w:rsidRPr="00A26823">
        <w:rPr>
          <w:rFonts w:ascii="Times New Roman" w:hAnsi="Times New Roman"/>
          <w:sz w:val="32"/>
          <w:szCs w:val="32"/>
        </w:rPr>
        <w:t>наблюдение за температурой воздуха; игры с ветром; беседа о роли воздуха в жизни растений, животных и человека.</w:t>
      </w:r>
      <w:r w:rsidRPr="00A26823">
        <w:rPr>
          <w:rFonts w:ascii="Times New Roman" w:hAnsi="Times New Roman"/>
          <w:bCs/>
          <w:sz w:val="32"/>
          <w:szCs w:val="32"/>
        </w:rPr>
        <w:t>Опыт с растениями: «Влияет ли воздух на состояние растения»(недельное наблюдение за двумя растениями, находящимися в разных воздушных условиях).</w:t>
      </w:r>
    </w:p>
    <w:p w:rsidR="00C32096" w:rsidRPr="00A26823" w:rsidRDefault="00C32096" w:rsidP="00FB0080">
      <w:pPr>
        <w:rPr>
          <w:rFonts w:ascii="Times New Roman" w:hAnsi="Times New Roman"/>
          <w:bCs/>
          <w:sz w:val="32"/>
          <w:szCs w:val="32"/>
        </w:rPr>
      </w:pPr>
      <w:r w:rsidRPr="00A26823">
        <w:rPr>
          <w:rFonts w:ascii="Times New Roman" w:hAnsi="Times New Roman"/>
          <w:b/>
          <w:bCs/>
          <w:sz w:val="32"/>
          <w:szCs w:val="32"/>
          <w:u w:val="single"/>
        </w:rPr>
        <w:t>Виды детской деятельности</w:t>
      </w:r>
      <w:r>
        <w:rPr>
          <w:rFonts w:ascii="Times New Roman" w:hAnsi="Times New Roman"/>
          <w:b/>
          <w:bCs/>
          <w:sz w:val="32"/>
          <w:szCs w:val="32"/>
          <w:u w:val="single"/>
        </w:rPr>
        <w:t xml:space="preserve">: </w:t>
      </w:r>
      <w:r w:rsidRPr="00A26823">
        <w:rPr>
          <w:rFonts w:ascii="Times New Roman" w:hAnsi="Times New Roman"/>
          <w:bCs/>
          <w:sz w:val="32"/>
          <w:szCs w:val="32"/>
        </w:rPr>
        <w:t>игровая, коммуникативная, продуктивная, двигательная, исследовательская.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95"/>
        <w:gridCol w:w="3599"/>
        <w:gridCol w:w="2672"/>
        <w:gridCol w:w="2102"/>
        <w:gridCol w:w="1902"/>
        <w:gridCol w:w="2264"/>
      </w:tblGrid>
      <w:tr w:rsidR="00C32096" w:rsidRPr="00A26823" w:rsidTr="00AE43BE">
        <w:tc>
          <w:tcPr>
            <w:tcW w:w="1668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Задачи</w:t>
            </w:r>
          </w:p>
        </w:tc>
        <w:tc>
          <w:tcPr>
            <w:tcW w:w="5796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Содержание НОД</w:t>
            </w:r>
          </w:p>
        </w:tc>
        <w:tc>
          <w:tcPr>
            <w:tcW w:w="1982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Вид деятельности</w:t>
            </w:r>
          </w:p>
        </w:tc>
        <w:tc>
          <w:tcPr>
            <w:tcW w:w="1866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Формы реализации программы</w:t>
            </w:r>
          </w:p>
        </w:tc>
        <w:tc>
          <w:tcPr>
            <w:tcW w:w="1701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Средства реализации ООП</w:t>
            </w:r>
          </w:p>
        </w:tc>
        <w:tc>
          <w:tcPr>
            <w:tcW w:w="2121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Планируемые результаты</w:t>
            </w:r>
          </w:p>
        </w:tc>
      </w:tr>
      <w:tr w:rsidR="00C32096" w:rsidRPr="00A26823" w:rsidTr="00AE43BE">
        <w:tc>
          <w:tcPr>
            <w:tcW w:w="1668" w:type="dxa"/>
          </w:tcPr>
          <w:p w:rsidR="00C32096" w:rsidRDefault="00C32096" w:rsidP="006F5E71">
            <w:pPr>
              <w:pStyle w:val="NoSpacing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1.Заинтерисовать детей  к прослушиванию аудиозаписи ветра с последующим объяснением.</w:t>
            </w: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Default="00C32096" w:rsidP="006F5E71">
            <w:pPr>
              <w:pStyle w:val="NoSpacing"/>
              <w:rPr>
                <w:rFonts w:ascii="Times New Roman" w:hAnsi="Times New Roman"/>
                <w:bCs/>
                <w:sz w:val="32"/>
                <w:szCs w:val="32"/>
              </w:rPr>
            </w:pPr>
          </w:p>
          <w:p w:rsidR="00C32096" w:rsidRPr="00A26823" w:rsidRDefault="00C32096" w:rsidP="006F5E71">
            <w:pPr>
              <w:pStyle w:val="NoSpacing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>2.</w:t>
            </w:r>
            <w:r w:rsidRPr="00A26823">
              <w:rPr>
                <w:rFonts w:ascii="Times New Roman" w:hAnsi="Times New Roman"/>
                <w:bCs/>
                <w:sz w:val="32"/>
                <w:szCs w:val="32"/>
              </w:rPr>
              <w:t>Формировать представления</w:t>
            </w:r>
            <w:r>
              <w:rPr>
                <w:rFonts w:ascii="Times New Roman" w:hAnsi="Times New Roman"/>
                <w:bCs/>
                <w:sz w:val="32"/>
                <w:szCs w:val="32"/>
              </w:rPr>
              <w:t xml:space="preserve"> детей</w:t>
            </w:r>
            <w:r w:rsidRPr="00A26823">
              <w:rPr>
                <w:rFonts w:ascii="Times New Roman" w:hAnsi="Times New Roman"/>
                <w:bCs/>
                <w:sz w:val="32"/>
                <w:szCs w:val="32"/>
              </w:rPr>
              <w:t xml:space="preserve"> о значении воздуха</w:t>
            </w:r>
          </w:p>
        </w:tc>
        <w:tc>
          <w:tcPr>
            <w:tcW w:w="5796" w:type="dxa"/>
          </w:tcPr>
          <w:p w:rsidR="00C32096" w:rsidRPr="00A26823" w:rsidRDefault="00C32096" w:rsidP="00AE43B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Вводная часть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«Ребята, передали кассету, прослушала, ничего не поняла. Давайте послушаем вместе».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Слушание аудио «Ветер»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(ветер – это воздух)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«Что вы услышали?» (версии)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«Как вы думаете, для чего нам передали эту запись. Что хотели, чтобы мы с вами услышали, объяснили?» (версии).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Отгадывание загадки: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Через нос проходит в грудь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И обратный держит путь.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Он не видимый, но все же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Без него мы жить не можем</w:t>
            </w:r>
          </w:p>
          <w:p w:rsidR="00C32096" w:rsidRPr="00A26823" w:rsidRDefault="00C32096" w:rsidP="00AE43BE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32"/>
                <w:szCs w:val="32"/>
                <w:u w:val="single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  <w:u w:val="single"/>
              </w:rPr>
              <w:t xml:space="preserve">                (воздух)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-Мы дышим воздухом и даже не замечаем его. Мини-опыт: «Задержи дыхание».</w:t>
            </w:r>
          </w:p>
        </w:tc>
        <w:tc>
          <w:tcPr>
            <w:tcW w:w="1982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Познавательное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развитие, речевое развитие, коммуникативное развитие</w:t>
            </w:r>
          </w:p>
        </w:tc>
        <w:tc>
          <w:tcPr>
            <w:tcW w:w="1866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Слушание.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Объяснение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своей версии каждым ребенком.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Отгадывание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загадки.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 xml:space="preserve">Беседа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(о значении воздуха в жизни человека, животного, растения).</w:t>
            </w:r>
          </w:p>
        </w:tc>
        <w:tc>
          <w:tcPr>
            <w:tcW w:w="1701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Аудио запись «Ветер».</w:t>
            </w:r>
          </w:p>
        </w:tc>
        <w:tc>
          <w:tcPr>
            <w:tcW w:w="2121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- Дети услышали,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что дует ветер.</w:t>
            </w:r>
          </w:p>
          <w:p w:rsidR="00C32096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- Дети объяснили, что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ветер</w:t>
            </w:r>
            <w:r>
              <w:rPr>
                <w:rFonts w:ascii="Times New Roman" w:hAnsi="Times New Roman"/>
                <w:sz w:val="32"/>
                <w:szCs w:val="32"/>
              </w:rPr>
              <w:t>-движение воздуха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.</w:t>
            </w:r>
          </w:p>
          <w:p w:rsidR="00C32096" w:rsidRDefault="00C32096" w:rsidP="00FC412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Default="00C32096" w:rsidP="00FC412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Default="00C32096" w:rsidP="00FC412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-Дети отгадывают загадку.</w:t>
            </w:r>
          </w:p>
          <w:p w:rsidR="00C32096" w:rsidRDefault="00C32096" w:rsidP="00FC412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FC412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-</w:t>
            </w:r>
            <w:r>
              <w:rPr>
                <w:rFonts w:ascii="Times New Roman" w:hAnsi="Times New Roman"/>
                <w:sz w:val="32"/>
                <w:szCs w:val="32"/>
              </w:rPr>
              <w:t>Дети дают объяснение значения воздуха.</w:t>
            </w:r>
          </w:p>
        </w:tc>
      </w:tr>
    </w:tbl>
    <w:p w:rsidR="00C32096" w:rsidRPr="00A26823" w:rsidRDefault="00C32096" w:rsidP="00FB0080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</w:rPr>
      </w:pPr>
    </w:p>
    <w:tbl>
      <w:tblPr>
        <w:tblW w:w="15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18"/>
        <w:gridCol w:w="4111"/>
        <w:gridCol w:w="2268"/>
        <w:gridCol w:w="2126"/>
        <w:gridCol w:w="1843"/>
        <w:gridCol w:w="2334"/>
      </w:tblGrid>
      <w:tr w:rsidR="00C32096" w:rsidRPr="00A26823" w:rsidTr="00F64A6F">
        <w:trPr>
          <w:trHeight w:val="305"/>
        </w:trPr>
        <w:tc>
          <w:tcPr>
            <w:tcW w:w="2518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Задачи</w:t>
            </w:r>
          </w:p>
        </w:tc>
        <w:tc>
          <w:tcPr>
            <w:tcW w:w="4111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Содержание НОД</w:t>
            </w:r>
          </w:p>
        </w:tc>
        <w:tc>
          <w:tcPr>
            <w:tcW w:w="2268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Вид деятельности</w:t>
            </w:r>
          </w:p>
        </w:tc>
        <w:tc>
          <w:tcPr>
            <w:tcW w:w="2126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Формы реализации программы</w:t>
            </w:r>
          </w:p>
        </w:tc>
        <w:tc>
          <w:tcPr>
            <w:tcW w:w="1843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Средства реализации ООП</w:t>
            </w:r>
          </w:p>
        </w:tc>
        <w:tc>
          <w:tcPr>
            <w:tcW w:w="2334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Планируемые результаты</w:t>
            </w:r>
          </w:p>
        </w:tc>
      </w:tr>
      <w:tr w:rsidR="00C32096" w:rsidRPr="00A26823" w:rsidTr="00F64A6F">
        <w:trPr>
          <w:trHeight w:val="319"/>
        </w:trPr>
        <w:tc>
          <w:tcPr>
            <w:tcW w:w="2518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111" w:type="dxa"/>
          </w:tcPr>
          <w:p w:rsidR="00C32096" w:rsidRPr="00A26823" w:rsidRDefault="00C32096" w:rsidP="00AE43B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Основная часть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Беседа: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-Как вы думаете у воздуха есть свои секреты? </w:t>
            </w: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(ответы детей)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Сегодня мы с вами поговорим о воздухе как настоящие ученые-исследователи.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Восп.: «Что необходимо  </w:t>
            </w:r>
            <w:r>
              <w:rPr>
                <w:rFonts w:ascii="Times New Roman" w:hAnsi="Times New Roman"/>
                <w:sz w:val="32"/>
                <w:szCs w:val="32"/>
              </w:rPr>
              <w:t>ученым для исследования?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«А где ученые про</w:t>
            </w:r>
            <w:r>
              <w:rPr>
                <w:rFonts w:ascii="Times New Roman" w:hAnsi="Times New Roman"/>
                <w:sz w:val="32"/>
                <w:szCs w:val="32"/>
              </w:rPr>
              <w:t>водят разные испытания?»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Восп.: « В лаборатории </w:t>
            </w:r>
            <w:r>
              <w:rPr>
                <w:rFonts w:ascii="Times New Roman" w:hAnsi="Times New Roman"/>
                <w:sz w:val="32"/>
                <w:szCs w:val="32"/>
              </w:rPr>
              <w:t>нужно соблюдать правила? Почему?» (ответы 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- Сейчас будем выяснять секреты воздуха.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-Давайте отправимся в лабораторию.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«Я вам прочитаю стихотворение, а вы ответите на вопрос: Что необходимо всем людям, в том числе и ученым, чтобы что-либо разгадать?»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Чтоб природы другом стать,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Тайны все ее узнать,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Все загадки разгадать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Научиться наблюдать,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Будем вместе развивать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Качество-внимательность,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А поможет все узнать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Наша наблюдательность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-Ребята вы знаете как можно пойма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ть воздух?(ответы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детей)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Опыт№1</w:t>
            </w:r>
            <w:r>
              <w:rPr>
                <w:rFonts w:ascii="Times New Roman" w:hAnsi="Times New Roman"/>
                <w:sz w:val="32"/>
                <w:szCs w:val="32"/>
              </w:rPr>
              <w:t>- «Как поймать воздух»(ответы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Проведение опыта.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«Ч</w:t>
            </w:r>
            <w:r>
              <w:rPr>
                <w:rFonts w:ascii="Times New Roman" w:hAnsi="Times New Roman"/>
                <w:sz w:val="32"/>
                <w:szCs w:val="32"/>
              </w:rPr>
              <w:t>то произошло с пакетом?»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«Как узн</w:t>
            </w:r>
            <w:r>
              <w:rPr>
                <w:rFonts w:ascii="Times New Roman" w:hAnsi="Times New Roman"/>
                <w:sz w:val="32"/>
                <w:szCs w:val="32"/>
              </w:rPr>
              <w:t>ать, что там находится?»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Восп.: «Мы можем ответить </w:t>
            </w:r>
            <w:r>
              <w:rPr>
                <w:rFonts w:ascii="Times New Roman" w:hAnsi="Times New Roman"/>
                <w:sz w:val="32"/>
                <w:szCs w:val="32"/>
              </w:rPr>
              <w:t>на вопрос какой воздух?»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«Как м</w:t>
            </w:r>
            <w:r>
              <w:rPr>
                <w:rFonts w:ascii="Times New Roman" w:hAnsi="Times New Roman"/>
                <w:sz w:val="32"/>
                <w:szCs w:val="32"/>
              </w:rPr>
              <w:t>ы можем услышать воздух?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) Как мы </w:t>
            </w:r>
            <w:r>
              <w:rPr>
                <w:rFonts w:ascii="Times New Roman" w:hAnsi="Times New Roman"/>
                <w:sz w:val="32"/>
                <w:szCs w:val="32"/>
              </w:rPr>
              <w:t>можем почувствовать его? (ответы детей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Вывод: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воздух можно почувствовать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Опыт №2 «Как увидеть воздух»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«Ребята, а к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ак можно увидеть воздух?»(ответы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Вывод: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когда выдыхаем воздух образуются пузырьки (это воздух).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Опыт №3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«</w:t>
            </w: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Чем пахнет воздух?»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 : «Как вы думаете, воздух име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ет какой-нибудь запах?» (ответы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 : «Ка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к мы можем это узнать?» (ответы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детей)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Вывод: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воздух не имеет своего запаха, но мож</w:t>
            </w:r>
            <w:r>
              <w:rPr>
                <w:rFonts w:ascii="Times New Roman" w:hAnsi="Times New Roman"/>
                <w:sz w:val="32"/>
                <w:szCs w:val="32"/>
              </w:rPr>
              <w:t>ет поглащать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и передавать любые запахи.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Опыт №4 «Слышим воздух»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А как вы думаете мы можем услышать воздух? </w:t>
            </w: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(ответы 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i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На самом деле звук возникает, когда происходит очень быстрое движение воздуха, это называется-колебания. Повторите, пожалуйста,  как называется движение воздуха</w:t>
            </w: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(колебания)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-а вот свистулька, через нее можно пустить быструю струю воздуха? </w:t>
            </w:r>
            <w:r w:rsidRPr="00A26823">
              <w:rPr>
                <w:rFonts w:ascii="Times New Roman" w:hAnsi="Times New Roman"/>
                <w:i/>
                <w:sz w:val="32"/>
                <w:szCs w:val="32"/>
              </w:rPr>
              <w:t>(ответы 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Вывод: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воздух можно услышать.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Опыт №5«Имеет ли воздух вес»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 :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«Как взвесить воздух?» (ответы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Целлофановые пакеты разной величины, наполненные воздухом и завязанные. Попробовать утопить в воде.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Вывод: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Воздух не имеет веса - невесом.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Опыт №6«Рисование воздухом»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Как вы думаете можно ли рисовать воздухом? (ответы детей).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Предлагаю на бумагу нанести капельку краски и подуть в трубочку.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Что произошло?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А вы знаете как это техника рисования называется?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Это техника рисования называется кляксография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B24649">
              <w:rPr>
                <w:rFonts w:ascii="Times New Roman" w:hAnsi="Times New Roman"/>
                <w:b/>
                <w:sz w:val="32"/>
                <w:szCs w:val="32"/>
              </w:rPr>
              <w:t>Вывод: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 xml:space="preserve"> воздух может приводить в движение как предметы, так и воду.  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Виды деятельности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Игровая.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Познавательно-исследовательская.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Коммуникативная.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Продуктивная.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Двигательная.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Беседы.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Ответы на вопросы. Экспериментирование.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00B05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color w:val="FF0000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Слушание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Экспериментирование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стакан с водой, бумага, воздушные шарики, апельсиновая корка, свистулька, целлофановые пакеты, резиновые игрушки, емкость с водой, салфетки, гуашь, трубочки.</w:t>
            </w:r>
          </w:p>
        </w:tc>
        <w:tc>
          <w:tcPr>
            <w:tcW w:w="2334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 xml:space="preserve">Дети делают выводы, умозаключения, отвечают на вопросы, выполняют задания. </w:t>
            </w:r>
          </w:p>
        </w:tc>
      </w:tr>
    </w:tbl>
    <w:p w:rsidR="00C32096" w:rsidRPr="00A26823" w:rsidRDefault="00C32096" w:rsidP="00FB008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18"/>
        <w:gridCol w:w="4253"/>
        <w:gridCol w:w="2126"/>
        <w:gridCol w:w="1984"/>
        <w:gridCol w:w="1985"/>
        <w:gridCol w:w="2364"/>
      </w:tblGrid>
      <w:tr w:rsidR="00C32096" w:rsidRPr="00A26823" w:rsidTr="00B24649">
        <w:trPr>
          <w:trHeight w:val="371"/>
        </w:trPr>
        <w:tc>
          <w:tcPr>
            <w:tcW w:w="2518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Задачи</w:t>
            </w:r>
          </w:p>
        </w:tc>
        <w:tc>
          <w:tcPr>
            <w:tcW w:w="4253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Содержание НОД</w:t>
            </w:r>
          </w:p>
        </w:tc>
        <w:tc>
          <w:tcPr>
            <w:tcW w:w="2126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Вид деятельности</w:t>
            </w:r>
          </w:p>
        </w:tc>
        <w:tc>
          <w:tcPr>
            <w:tcW w:w="1984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Формы реализации программы</w:t>
            </w:r>
          </w:p>
        </w:tc>
        <w:tc>
          <w:tcPr>
            <w:tcW w:w="1985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Средства реализации ООП</w:t>
            </w:r>
          </w:p>
        </w:tc>
        <w:tc>
          <w:tcPr>
            <w:tcW w:w="2364" w:type="dxa"/>
          </w:tcPr>
          <w:p w:rsidR="00C32096" w:rsidRPr="00A26823" w:rsidRDefault="00C32096" w:rsidP="00AE43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Планируемые результаты</w:t>
            </w:r>
          </w:p>
        </w:tc>
      </w:tr>
      <w:tr w:rsidR="00C32096" w:rsidRPr="00A26823" w:rsidTr="00B24649">
        <w:trPr>
          <w:trHeight w:val="387"/>
        </w:trPr>
        <w:tc>
          <w:tcPr>
            <w:tcW w:w="2518" w:type="dxa"/>
          </w:tcPr>
          <w:p w:rsidR="00C32096" w:rsidRPr="00A26823" w:rsidRDefault="00C32096" w:rsidP="00F64A6F">
            <w:pPr>
              <w:pStyle w:val="ListParagraph"/>
              <w:spacing w:after="0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bookmarkStart w:id="0" w:name="_GoBack"/>
            <w:bookmarkEnd w:id="0"/>
            <w:r w:rsidRPr="00A26823">
              <w:rPr>
                <w:rFonts w:ascii="Times New Roman" w:hAnsi="Times New Roman"/>
                <w:sz w:val="32"/>
                <w:szCs w:val="32"/>
              </w:rPr>
              <w:t xml:space="preserve">Развивать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у  детей </w:t>
            </w:r>
            <w:r w:rsidRPr="00A26823">
              <w:rPr>
                <w:rFonts w:ascii="Times New Roman" w:hAnsi="Times New Roman"/>
                <w:sz w:val="32"/>
                <w:szCs w:val="32"/>
              </w:rPr>
              <w:t>умение последовательно рассказывать что, как и зачем делали.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:rsidR="00C32096" w:rsidRPr="00A26823" w:rsidRDefault="00C32096" w:rsidP="00B2464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3.</w:t>
            </w:r>
            <w:r w:rsidRPr="00A26823">
              <w:rPr>
                <w:rFonts w:ascii="Times New Roman" w:hAnsi="Times New Roman"/>
                <w:b/>
                <w:sz w:val="32"/>
                <w:szCs w:val="32"/>
              </w:rPr>
              <w:t>Заключительная часть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Восп.: «Давайте вспомним, как мы узнавали свойства воздуха?»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воздух можно почувствовать;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воздух не виден;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приводит предметы в движение;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когда выдыхаем воздух образуются пузырьки;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воздух передает запахи;</w:t>
            </w:r>
          </w:p>
          <w:p w:rsidR="00C32096" w:rsidRPr="00A26823" w:rsidRDefault="00C32096" w:rsidP="00AE43B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его можно услышать.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Вы все большие молодцы.</w:t>
            </w:r>
          </w:p>
        </w:tc>
        <w:tc>
          <w:tcPr>
            <w:tcW w:w="2126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Речевое развитие Коммуникативное</w:t>
            </w:r>
          </w:p>
        </w:tc>
        <w:tc>
          <w:tcPr>
            <w:tcW w:w="1984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Беседы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Ответы на вопросы</w:t>
            </w:r>
          </w:p>
        </w:tc>
        <w:tc>
          <w:tcPr>
            <w:tcW w:w="1985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364" w:type="dxa"/>
          </w:tcPr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1.Дети проанализировали свою деятельность</w:t>
            </w:r>
          </w:p>
          <w:p w:rsidR="00C32096" w:rsidRPr="00A26823" w:rsidRDefault="00C32096" w:rsidP="00AE43B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A26823">
              <w:rPr>
                <w:rFonts w:ascii="Times New Roman" w:hAnsi="Times New Roman"/>
                <w:sz w:val="32"/>
                <w:szCs w:val="32"/>
              </w:rPr>
              <w:t>2. Закрепили умение делиться своими впечатлениями</w:t>
            </w:r>
          </w:p>
        </w:tc>
      </w:tr>
    </w:tbl>
    <w:p w:rsidR="00C32096" w:rsidRPr="00A26823" w:rsidRDefault="00C32096" w:rsidP="00FB0080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Default="00C32096">
      <w:pPr>
        <w:rPr>
          <w:sz w:val="32"/>
          <w:szCs w:val="32"/>
        </w:rPr>
      </w:pPr>
    </w:p>
    <w:p w:rsidR="00C32096" w:rsidRPr="00CA16F3" w:rsidRDefault="00C32096">
      <w:pPr>
        <w:rPr>
          <w:sz w:val="32"/>
          <w:szCs w:val="32"/>
        </w:rPr>
      </w:pPr>
      <w:r w:rsidRPr="00CA16F3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5pt;height:195pt">
            <v:imagedata r:id="rId5" o:title=""/>
          </v:shape>
        </w:pict>
      </w:r>
      <w:r>
        <w:rPr>
          <w:sz w:val="32"/>
          <w:szCs w:val="32"/>
        </w:rPr>
        <w:t xml:space="preserve">                 </w:t>
      </w:r>
      <w:r w:rsidRPr="00CA16F3">
        <w:rPr>
          <w:sz w:val="32"/>
          <w:szCs w:val="32"/>
        </w:rPr>
        <w:pict>
          <v:shape id="_x0000_i1026" type="#_x0000_t75" style="width:322.5pt;height:195pt">
            <v:imagedata r:id="rId6" o:title=""/>
          </v:shape>
        </w:pict>
      </w:r>
    </w:p>
    <w:p w:rsidR="00C32096" w:rsidRPr="00CA16F3" w:rsidRDefault="00C3209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</w:t>
      </w:r>
      <w:r w:rsidRPr="00CA16F3">
        <w:rPr>
          <w:sz w:val="32"/>
          <w:szCs w:val="32"/>
        </w:rPr>
        <w:pict>
          <v:shape id="_x0000_i1027" type="#_x0000_t75" style="width:322.5pt;height:210.75pt">
            <v:imagedata r:id="rId7" o:title=""/>
          </v:shape>
        </w:pict>
      </w:r>
    </w:p>
    <w:sectPr w:rsidR="00C32096" w:rsidRPr="00CA16F3" w:rsidSect="00CD363E">
      <w:pgSz w:w="16838" w:h="11906" w:orient="landscape"/>
      <w:pgMar w:top="1304" w:right="1077" w:bottom="130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0749"/>
    <w:multiLevelType w:val="hybridMultilevel"/>
    <w:tmpl w:val="4C0857B0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1">
    <w:nsid w:val="0B7B1CA2"/>
    <w:multiLevelType w:val="hybridMultilevel"/>
    <w:tmpl w:val="7644869A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EA168A3"/>
    <w:multiLevelType w:val="hybridMultilevel"/>
    <w:tmpl w:val="32E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CB23BC"/>
    <w:multiLevelType w:val="hybridMultilevel"/>
    <w:tmpl w:val="4C0857B0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4">
    <w:nsid w:val="19406260"/>
    <w:multiLevelType w:val="hybridMultilevel"/>
    <w:tmpl w:val="4806A2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B6E9E"/>
    <w:multiLevelType w:val="hybridMultilevel"/>
    <w:tmpl w:val="A580BE2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3680891"/>
    <w:multiLevelType w:val="hybridMultilevel"/>
    <w:tmpl w:val="BF4C7D8C"/>
    <w:lvl w:ilvl="0" w:tplc="DA7EB6BC">
      <w:start w:val="1"/>
      <w:numFmt w:val="decimal"/>
      <w:lvlText w:val="%1."/>
      <w:lvlJc w:val="left"/>
      <w:pPr>
        <w:ind w:left="1560" w:hanging="360"/>
      </w:pPr>
      <w:rPr>
        <w:rFonts w:eastAsia="Times New Roman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  <w:rPr>
        <w:rFonts w:cs="Times New Roman"/>
      </w:rPr>
    </w:lvl>
  </w:abstractNum>
  <w:abstractNum w:abstractNumId="7">
    <w:nsid w:val="26124A83"/>
    <w:multiLevelType w:val="hybridMultilevel"/>
    <w:tmpl w:val="A580BE2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8D65491"/>
    <w:multiLevelType w:val="hybridMultilevel"/>
    <w:tmpl w:val="E78EBAC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333C4FEC"/>
    <w:multiLevelType w:val="hybridMultilevel"/>
    <w:tmpl w:val="AC665D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B975FE8"/>
    <w:multiLevelType w:val="hybridMultilevel"/>
    <w:tmpl w:val="21AE73A4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3ECB2E77"/>
    <w:multiLevelType w:val="hybridMultilevel"/>
    <w:tmpl w:val="6994B764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2">
    <w:nsid w:val="469B7E5E"/>
    <w:multiLevelType w:val="hybridMultilevel"/>
    <w:tmpl w:val="488CB574"/>
    <w:lvl w:ilvl="0" w:tplc="020A805C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8842100"/>
    <w:multiLevelType w:val="hybridMultilevel"/>
    <w:tmpl w:val="6F684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1618C1"/>
    <w:multiLevelType w:val="hybridMultilevel"/>
    <w:tmpl w:val="989E7D9E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5">
    <w:nsid w:val="59747FB1"/>
    <w:multiLevelType w:val="hybridMultilevel"/>
    <w:tmpl w:val="25C0B7FE"/>
    <w:lvl w:ilvl="0" w:tplc="0419000F">
      <w:start w:val="1"/>
      <w:numFmt w:val="decimal"/>
      <w:lvlText w:val="%1."/>
      <w:lvlJc w:val="left"/>
      <w:pPr>
        <w:ind w:left="12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16">
    <w:nsid w:val="5AF363C6"/>
    <w:multiLevelType w:val="hybridMultilevel"/>
    <w:tmpl w:val="0422F6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A1A67"/>
    <w:multiLevelType w:val="hybridMultilevel"/>
    <w:tmpl w:val="500AE0FC"/>
    <w:lvl w:ilvl="0" w:tplc="5A04D96A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12"/>
  </w:num>
  <w:num w:numId="2">
    <w:abstractNumId w:val="16"/>
  </w:num>
  <w:num w:numId="3">
    <w:abstractNumId w:val="10"/>
  </w:num>
  <w:num w:numId="4">
    <w:abstractNumId w:val="4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7"/>
  </w:num>
  <w:num w:numId="10">
    <w:abstractNumId w:val="7"/>
  </w:num>
  <w:num w:numId="11">
    <w:abstractNumId w:val="3"/>
  </w:num>
  <w:num w:numId="12">
    <w:abstractNumId w:val="8"/>
  </w:num>
  <w:num w:numId="13">
    <w:abstractNumId w:val="15"/>
  </w:num>
  <w:num w:numId="14">
    <w:abstractNumId w:val="6"/>
  </w:num>
  <w:num w:numId="15">
    <w:abstractNumId w:val="9"/>
  </w:num>
  <w:num w:numId="16">
    <w:abstractNumId w:val="13"/>
  </w:num>
  <w:num w:numId="17">
    <w:abstractNumId w:val="5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080"/>
    <w:rsid w:val="000A776F"/>
    <w:rsid w:val="00131D1A"/>
    <w:rsid w:val="00191303"/>
    <w:rsid w:val="00230FE2"/>
    <w:rsid w:val="00260BA4"/>
    <w:rsid w:val="002B57B3"/>
    <w:rsid w:val="002C78E8"/>
    <w:rsid w:val="0030033B"/>
    <w:rsid w:val="00336232"/>
    <w:rsid w:val="003755A8"/>
    <w:rsid w:val="003B18C2"/>
    <w:rsid w:val="00415474"/>
    <w:rsid w:val="00456673"/>
    <w:rsid w:val="004603AE"/>
    <w:rsid w:val="004B1D7A"/>
    <w:rsid w:val="0056461F"/>
    <w:rsid w:val="00580D55"/>
    <w:rsid w:val="00591A47"/>
    <w:rsid w:val="00595D2C"/>
    <w:rsid w:val="00616102"/>
    <w:rsid w:val="0062423F"/>
    <w:rsid w:val="006521CD"/>
    <w:rsid w:val="00686753"/>
    <w:rsid w:val="006D71C1"/>
    <w:rsid w:val="006E46DD"/>
    <w:rsid w:val="006F5E71"/>
    <w:rsid w:val="00740FEC"/>
    <w:rsid w:val="007647CB"/>
    <w:rsid w:val="00803989"/>
    <w:rsid w:val="00830F4B"/>
    <w:rsid w:val="0085656A"/>
    <w:rsid w:val="00887B66"/>
    <w:rsid w:val="00895CA2"/>
    <w:rsid w:val="008A1FB2"/>
    <w:rsid w:val="00922445"/>
    <w:rsid w:val="00931314"/>
    <w:rsid w:val="009411AE"/>
    <w:rsid w:val="00945C46"/>
    <w:rsid w:val="009F7E79"/>
    <w:rsid w:val="00A26823"/>
    <w:rsid w:val="00AA6390"/>
    <w:rsid w:val="00AC071A"/>
    <w:rsid w:val="00AE43BE"/>
    <w:rsid w:val="00B24649"/>
    <w:rsid w:val="00C138B0"/>
    <w:rsid w:val="00C32096"/>
    <w:rsid w:val="00CA16F3"/>
    <w:rsid w:val="00CD363E"/>
    <w:rsid w:val="00D07EA5"/>
    <w:rsid w:val="00D14350"/>
    <w:rsid w:val="00D44D2B"/>
    <w:rsid w:val="00D47BB0"/>
    <w:rsid w:val="00D61796"/>
    <w:rsid w:val="00DF65D7"/>
    <w:rsid w:val="00E539B9"/>
    <w:rsid w:val="00E84AF7"/>
    <w:rsid w:val="00F64A6F"/>
    <w:rsid w:val="00F7146F"/>
    <w:rsid w:val="00FB0080"/>
    <w:rsid w:val="00FC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08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0080"/>
    <w:pPr>
      <w:ind w:left="720"/>
      <w:contextualSpacing/>
    </w:pPr>
  </w:style>
  <w:style w:type="table" w:styleId="TableGrid">
    <w:name w:val="Table Grid"/>
    <w:basedOn w:val="TableNormal"/>
    <w:uiPriority w:val="99"/>
    <w:rsid w:val="00FB008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0A776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12</Pages>
  <Words>1061</Words>
  <Characters>6048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6</cp:revision>
  <dcterms:created xsi:type="dcterms:W3CDTF">2019-01-28T14:35:00Z</dcterms:created>
  <dcterms:modified xsi:type="dcterms:W3CDTF">2020-12-19T05:55:00Z</dcterms:modified>
</cp:coreProperties>
</file>