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C66B0" w:rsidRPr="00860A0B" w:rsidRDefault="00AC66B0" w:rsidP="00E677FD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60A0B">
        <w:rPr>
          <w:rFonts w:ascii="Times New Roman" w:hAnsi="Times New Roman" w:cs="Times New Roman"/>
          <w:b/>
          <w:sz w:val="24"/>
          <w:szCs w:val="24"/>
        </w:rPr>
        <w:t>Технологическая карта конструирования учебного занятия</w:t>
      </w:r>
    </w:p>
    <w:p w:rsidR="00AC66B0" w:rsidRPr="00860A0B" w:rsidRDefault="00AC66B0" w:rsidP="00E677FD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C66B0" w:rsidRPr="00860A0B" w:rsidRDefault="00AC66B0" w:rsidP="00E677FD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15134" w:type="dxa"/>
        <w:tblLayout w:type="fixed"/>
        <w:tblLook w:val="0000"/>
      </w:tblPr>
      <w:tblGrid>
        <w:gridCol w:w="2376"/>
        <w:gridCol w:w="1391"/>
        <w:gridCol w:w="1259"/>
        <w:gridCol w:w="2508"/>
        <w:gridCol w:w="87"/>
        <w:gridCol w:w="1418"/>
        <w:gridCol w:w="1013"/>
        <w:gridCol w:w="1249"/>
        <w:gridCol w:w="3833"/>
      </w:tblGrid>
      <w:tr w:rsidR="00AC66B0" w:rsidRPr="00860A0B" w:rsidTr="00EE55C3">
        <w:tc>
          <w:tcPr>
            <w:tcW w:w="2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C66B0" w:rsidRPr="00860A0B" w:rsidRDefault="00AC66B0" w:rsidP="00EE55C3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0A0B">
              <w:rPr>
                <w:rFonts w:ascii="Times New Roman" w:hAnsi="Times New Roman" w:cs="Times New Roman"/>
                <w:b/>
                <w:sz w:val="24"/>
                <w:szCs w:val="24"/>
              </w:rPr>
              <w:t>Урок / предмет</w:t>
            </w:r>
          </w:p>
        </w:tc>
        <w:tc>
          <w:tcPr>
            <w:tcW w:w="524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C66B0" w:rsidRPr="00860A0B" w:rsidRDefault="00AC66B0" w:rsidP="00EE55C3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AC66B0" w:rsidRPr="00860A0B" w:rsidRDefault="00AC66B0" w:rsidP="00EE55C3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0A0B">
              <w:rPr>
                <w:rFonts w:ascii="Times New Roman" w:hAnsi="Times New Roman" w:cs="Times New Roman"/>
                <w:b/>
                <w:sz w:val="24"/>
                <w:szCs w:val="24"/>
              </w:rPr>
              <w:t>Русский язык</w:t>
            </w:r>
          </w:p>
          <w:p w:rsidR="00AC66B0" w:rsidRPr="00860A0B" w:rsidRDefault="00AC66B0" w:rsidP="00EE55C3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C66B0" w:rsidRPr="00860A0B" w:rsidRDefault="00AC66B0" w:rsidP="00EE55C3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0A0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Класс </w:t>
            </w:r>
          </w:p>
        </w:tc>
        <w:tc>
          <w:tcPr>
            <w:tcW w:w="609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C66B0" w:rsidRPr="00860A0B" w:rsidRDefault="00AC66B0" w:rsidP="00EE55C3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AC66B0" w:rsidRPr="00860A0B" w:rsidRDefault="00AC66B0" w:rsidP="00EE55C3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</w:p>
        </w:tc>
      </w:tr>
      <w:tr w:rsidR="00AC66B0" w:rsidRPr="00860A0B" w:rsidTr="00EE55C3">
        <w:tc>
          <w:tcPr>
            <w:tcW w:w="2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C66B0" w:rsidRPr="00860A0B" w:rsidRDefault="00AC66B0" w:rsidP="00EE55C3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AC66B0" w:rsidRPr="00860A0B" w:rsidRDefault="00AC66B0" w:rsidP="00EE55C3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0A0B">
              <w:rPr>
                <w:rFonts w:ascii="Times New Roman" w:hAnsi="Times New Roman" w:cs="Times New Roman"/>
                <w:b/>
                <w:sz w:val="24"/>
                <w:szCs w:val="24"/>
              </w:rPr>
              <w:t>Тема занятия</w:t>
            </w:r>
          </w:p>
          <w:p w:rsidR="00AC66B0" w:rsidRPr="00860A0B" w:rsidRDefault="00AC66B0" w:rsidP="00EE55C3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58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C66B0" w:rsidRPr="00860A0B" w:rsidRDefault="00AC66B0" w:rsidP="00EE55C3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AC66B0" w:rsidRDefault="00AC66B0" w:rsidP="00EE55C3">
            <w:pPr>
              <w:spacing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Рассказ о событии. Подготовка к сочинению по упражнению 729 (576). </w:t>
            </w:r>
          </w:p>
          <w:p w:rsidR="00AC66B0" w:rsidRPr="00860A0B" w:rsidRDefault="00AC66B0" w:rsidP="00EE55C3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сочинения "Интересное событие в моей жизни"</w:t>
            </w:r>
          </w:p>
        </w:tc>
      </w:tr>
      <w:tr w:rsidR="00AC66B0" w:rsidRPr="00860A0B" w:rsidTr="00EE55C3">
        <w:trPr>
          <w:trHeight w:val="780"/>
        </w:trPr>
        <w:tc>
          <w:tcPr>
            <w:tcW w:w="1513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C66B0" w:rsidRPr="00860A0B" w:rsidRDefault="00AC66B0" w:rsidP="00EE55C3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AC66B0" w:rsidRPr="00860A0B" w:rsidRDefault="00AC66B0" w:rsidP="00EE55C3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0A0B">
              <w:rPr>
                <w:rFonts w:ascii="Times New Roman" w:hAnsi="Times New Roman" w:cs="Times New Roman"/>
                <w:b/>
                <w:sz w:val="24"/>
                <w:szCs w:val="24"/>
              </w:rPr>
              <w:t>Планируемые образовательные результаты / цели занятия</w:t>
            </w:r>
          </w:p>
          <w:p w:rsidR="00AC66B0" w:rsidRPr="00860A0B" w:rsidRDefault="00AC66B0" w:rsidP="00EE55C3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AC66B0" w:rsidRPr="00860A0B" w:rsidTr="00EE55C3">
        <w:trPr>
          <w:trHeight w:val="1230"/>
        </w:trPr>
        <w:tc>
          <w:tcPr>
            <w:tcW w:w="5026" w:type="dxa"/>
            <w:gridSpan w:val="3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AC66B0" w:rsidRPr="00860A0B" w:rsidRDefault="00AC66B0" w:rsidP="00EE55C3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0A0B">
              <w:rPr>
                <w:rFonts w:ascii="Times New Roman" w:hAnsi="Times New Roman" w:cs="Times New Roman"/>
                <w:b/>
                <w:sz w:val="24"/>
                <w:szCs w:val="24"/>
              </w:rPr>
              <w:t>Предметные результаты / контролируемые элементы содержания</w:t>
            </w:r>
          </w:p>
          <w:p w:rsidR="00AC66B0" w:rsidRPr="00860A0B" w:rsidRDefault="00AC66B0" w:rsidP="00EE55C3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026" w:type="dxa"/>
            <w:gridSpan w:val="4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AC66B0" w:rsidRPr="00860A0B" w:rsidRDefault="00AC66B0" w:rsidP="00EE55C3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0A0B">
              <w:rPr>
                <w:rFonts w:ascii="Times New Roman" w:hAnsi="Times New Roman" w:cs="Times New Roman"/>
                <w:b/>
                <w:sz w:val="24"/>
                <w:szCs w:val="24"/>
              </w:rPr>
              <w:t>Метапредметные результаты</w:t>
            </w:r>
          </w:p>
          <w:p w:rsidR="00AC66B0" w:rsidRPr="00860A0B" w:rsidRDefault="00AC66B0" w:rsidP="00EE55C3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AC66B0" w:rsidRPr="00860A0B" w:rsidRDefault="00AC66B0" w:rsidP="00EE55C3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082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AC66B0" w:rsidRPr="00860A0B" w:rsidRDefault="00AC66B0" w:rsidP="00EE55C3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0A0B">
              <w:rPr>
                <w:rFonts w:ascii="Times New Roman" w:hAnsi="Times New Roman" w:cs="Times New Roman"/>
                <w:b/>
                <w:sz w:val="24"/>
                <w:szCs w:val="24"/>
              </w:rPr>
              <w:t>Личностные результаты / воспитательный потенциал урока</w:t>
            </w:r>
          </w:p>
          <w:p w:rsidR="00AC66B0" w:rsidRPr="00860A0B" w:rsidRDefault="00AC66B0" w:rsidP="00EE55C3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AC66B0" w:rsidRPr="00860A0B" w:rsidTr="00EE55C3">
        <w:trPr>
          <w:trHeight w:val="1230"/>
        </w:trPr>
        <w:tc>
          <w:tcPr>
            <w:tcW w:w="5026" w:type="dxa"/>
            <w:gridSpan w:val="3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AC66B0" w:rsidRPr="00860A0B" w:rsidRDefault="00AC66B0" w:rsidP="00EE55C3">
            <w:pPr>
              <w:spacing w:line="240" w:lineRule="auto"/>
              <w:rPr>
                <w:rFonts w:ascii="Times New Roman" w:hAnsi="Times New Roman" w:cs="Times New Roman"/>
                <w:b/>
                <w:color w:val="auto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Составлять алгоритм или план выполнения задания, научиться составлять текст-повествование по алгоритму выполнения задания</w:t>
            </w:r>
          </w:p>
        </w:tc>
        <w:tc>
          <w:tcPr>
            <w:tcW w:w="5026" w:type="dxa"/>
            <w:gridSpan w:val="4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AC66B0" w:rsidRPr="00860A0B" w:rsidRDefault="00AC66B0" w:rsidP="00EE55C3">
            <w:pPr>
              <w:spacing w:line="240" w:lineRule="auto"/>
              <w:rPr>
                <w:rFonts w:ascii="Times New Roman" w:hAnsi="Times New Roman" w:cs="Times New Roman"/>
                <w:b/>
                <w:color w:val="auto"/>
                <w:sz w:val="24"/>
                <w:szCs w:val="24"/>
              </w:rPr>
            </w:pPr>
            <w:r w:rsidRPr="00860A0B">
              <w:rPr>
                <w:rFonts w:ascii="Times New Roman" w:hAnsi="Times New Roman" w:cs="Times New Roman"/>
                <w:b/>
                <w:color w:val="auto"/>
                <w:sz w:val="24"/>
                <w:szCs w:val="24"/>
              </w:rPr>
              <w:t>Познавательные УУД:</w:t>
            </w:r>
          </w:p>
          <w:p w:rsidR="00AC66B0" w:rsidRPr="00860A0B" w:rsidRDefault="00AC66B0" w:rsidP="00EE55C3">
            <w:pPr>
              <w:spacing w:line="240" w:lineRule="auto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860A0B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-объясня</w:t>
            </w:r>
            <w:r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ют</w:t>
            </w:r>
            <w:r w:rsidRPr="00860A0B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 языковые явления, процессы, связи и отношения, выявляемые в ходе работы</w:t>
            </w:r>
          </w:p>
          <w:p w:rsidR="00AC66B0" w:rsidRPr="00860A0B" w:rsidRDefault="00AC66B0" w:rsidP="00EE55C3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4"/>
                <w:szCs w:val="24"/>
              </w:rPr>
            </w:pPr>
          </w:p>
          <w:p w:rsidR="00AC66B0" w:rsidRDefault="00AC66B0" w:rsidP="00EE55C3">
            <w:pPr>
              <w:spacing w:line="240" w:lineRule="auto"/>
              <w:rPr>
                <w:rFonts w:ascii="Times New Roman" w:hAnsi="Times New Roman" w:cs="Times New Roman"/>
                <w:b/>
                <w:color w:val="auto"/>
                <w:sz w:val="24"/>
                <w:szCs w:val="24"/>
              </w:rPr>
            </w:pPr>
            <w:r w:rsidRPr="00860A0B">
              <w:rPr>
                <w:rFonts w:ascii="Times New Roman" w:hAnsi="Times New Roman" w:cs="Times New Roman"/>
                <w:b/>
                <w:color w:val="auto"/>
                <w:sz w:val="24"/>
                <w:szCs w:val="24"/>
              </w:rPr>
              <w:t xml:space="preserve">Регулятивные УУД: </w:t>
            </w:r>
          </w:p>
          <w:p w:rsidR="00AC66B0" w:rsidRPr="00860A0B" w:rsidRDefault="00AC66B0" w:rsidP="00EE55C3">
            <w:pPr>
              <w:spacing w:line="240" w:lineRule="auto"/>
              <w:rPr>
                <w:rFonts w:ascii="Times New Roman" w:hAnsi="Times New Roman" w:cs="Times New Roman"/>
                <w:b/>
                <w:color w:val="auto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auto"/>
                <w:sz w:val="24"/>
                <w:szCs w:val="24"/>
              </w:rPr>
              <w:t>- принимают и сохраняют учебную задачу;</w:t>
            </w:r>
          </w:p>
          <w:p w:rsidR="00AC66B0" w:rsidRDefault="00AC66B0" w:rsidP="00EE55C3">
            <w:pPr>
              <w:spacing w:line="240" w:lineRule="auto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- проектируют</w:t>
            </w:r>
            <w:r w:rsidRPr="00860A0B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 маршрут преодоления затруднений в обучении через включение в новые виды деятельности и формы сотрудничества;  </w:t>
            </w:r>
          </w:p>
          <w:p w:rsidR="00AC66B0" w:rsidRDefault="00AC66B0" w:rsidP="00EE55C3">
            <w:pPr>
              <w:spacing w:line="240" w:lineRule="auto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- высказывают</w:t>
            </w:r>
            <w:r w:rsidRPr="00860A0B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 своё предположение на основе предыдущих знаний; </w:t>
            </w:r>
          </w:p>
          <w:p w:rsidR="00AC66B0" w:rsidRPr="00860A0B" w:rsidRDefault="00AC66B0" w:rsidP="00EE55C3">
            <w:pPr>
              <w:spacing w:line="240" w:lineRule="auto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- осуществляют</w:t>
            </w:r>
            <w:r w:rsidRPr="00860A0B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 рефлексию и самоконтроль.</w:t>
            </w:r>
          </w:p>
          <w:p w:rsidR="00AC66B0" w:rsidRPr="00860A0B" w:rsidRDefault="00AC66B0" w:rsidP="00EE55C3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4"/>
                <w:szCs w:val="24"/>
              </w:rPr>
            </w:pPr>
          </w:p>
          <w:p w:rsidR="00AC66B0" w:rsidRPr="00860A0B" w:rsidRDefault="00AC66B0" w:rsidP="00EE55C3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4"/>
                <w:szCs w:val="24"/>
              </w:rPr>
            </w:pPr>
          </w:p>
          <w:p w:rsidR="00AC66B0" w:rsidRDefault="00AC66B0" w:rsidP="00EE55C3">
            <w:pPr>
              <w:spacing w:line="240" w:lineRule="auto"/>
              <w:rPr>
                <w:rFonts w:ascii="Times New Roman" w:hAnsi="Times New Roman" w:cs="Times New Roman"/>
                <w:b/>
                <w:color w:val="auto"/>
                <w:sz w:val="24"/>
                <w:szCs w:val="24"/>
              </w:rPr>
            </w:pPr>
            <w:r w:rsidRPr="00860A0B">
              <w:rPr>
                <w:rFonts w:ascii="Times New Roman" w:hAnsi="Times New Roman" w:cs="Times New Roman"/>
                <w:b/>
                <w:color w:val="auto"/>
                <w:sz w:val="24"/>
                <w:szCs w:val="24"/>
              </w:rPr>
              <w:t>Коммуникативные УУД:</w:t>
            </w:r>
          </w:p>
          <w:p w:rsidR="00AC66B0" w:rsidRPr="00860A0B" w:rsidRDefault="00AC66B0" w:rsidP="00EE55C3">
            <w:pPr>
              <w:spacing w:line="240" w:lineRule="auto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Развивать умение слушать и понимать других, строить речевое высказывание в соответствии с поставленными задачами, оформлять свои мысли в устной и письменной форме, владеть монологической и диалогической формами речи в соответствии с грамматическими и синтаксическими нормами родного языка</w:t>
            </w:r>
          </w:p>
          <w:p w:rsidR="00AC66B0" w:rsidRPr="00860A0B" w:rsidRDefault="00AC66B0" w:rsidP="00EE55C3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4"/>
                <w:szCs w:val="24"/>
              </w:rPr>
            </w:pPr>
          </w:p>
        </w:tc>
        <w:tc>
          <w:tcPr>
            <w:tcW w:w="5082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AC66B0" w:rsidRDefault="00AC66B0" w:rsidP="00EE55C3">
            <w:pPr>
              <w:spacing w:line="240" w:lineRule="auto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- оцениваю ситуацию на уроке с точки зрения важности образования</w:t>
            </w:r>
          </w:p>
          <w:p w:rsidR="00AC66B0" w:rsidRPr="00860A0B" w:rsidRDefault="00AC66B0" w:rsidP="00EE55C3">
            <w:pPr>
              <w:spacing w:line="240" w:lineRule="auto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860A0B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-  </w:t>
            </w:r>
            <w:r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проявляют </w:t>
            </w:r>
            <w:r w:rsidRPr="00860A0B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уважительное отношение к родно</w:t>
            </w:r>
            <w:r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му языку, стремятся</w:t>
            </w:r>
            <w:r w:rsidRPr="00860A0B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 к речевому самосовершенствованию.</w:t>
            </w:r>
          </w:p>
          <w:p w:rsidR="00AC66B0" w:rsidRPr="00860A0B" w:rsidRDefault="00AC66B0" w:rsidP="00EE55C3">
            <w:pPr>
              <w:spacing w:line="240" w:lineRule="auto"/>
              <w:rPr>
                <w:rFonts w:ascii="Times New Roman" w:hAnsi="Times New Roman" w:cs="Times New Roman"/>
                <w:b/>
                <w:color w:val="auto"/>
                <w:sz w:val="24"/>
                <w:szCs w:val="24"/>
              </w:rPr>
            </w:pPr>
          </w:p>
        </w:tc>
      </w:tr>
      <w:tr w:rsidR="00AC66B0" w:rsidRPr="00860A0B" w:rsidTr="00EE55C3">
        <w:tc>
          <w:tcPr>
            <w:tcW w:w="1513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C66B0" w:rsidRPr="00860A0B" w:rsidRDefault="00AC66B0" w:rsidP="00EE55C3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AC66B0" w:rsidRPr="00860A0B" w:rsidRDefault="00AC66B0" w:rsidP="00EE55C3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0A0B">
              <w:rPr>
                <w:rFonts w:ascii="Times New Roman" w:hAnsi="Times New Roman" w:cs="Times New Roman"/>
                <w:b/>
                <w:sz w:val="24"/>
                <w:szCs w:val="24"/>
              </w:rPr>
              <w:t>Условия реализации занятия</w:t>
            </w:r>
          </w:p>
          <w:p w:rsidR="00AC66B0" w:rsidRPr="00860A0B" w:rsidRDefault="00AC66B0" w:rsidP="00EE55C3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AC66B0" w:rsidRPr="00860A0B" w:rsidTr="00EE55C3">
        <w:tc>
          <w:tcPr>
            <w:tcW w:w="37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C66B0" w:rsidRPr="0051551F" w:rsidRDefault="00AC66B0" w:rsidP="00EE55C3">
            <w:pPr>
              <w:spacing w:line="240" w:lineRule="auto"/>
              <w:rPr>
                <w:rFonts w:ascii="Times New Roman" w:hAnsi="Times New Roman" w:cs="Times New Roman"/>
                <w:b/>
                <w:color w:val="auto"/>
                <w:sz w:val="24"/>
                <w:szCs w:val="24"/>
              </w:rPr>
            </w:pPr>
            <w:r w:rsidRPr="0051551F">
              <w:rPr>
                <w:rFonts w:ascii="Times New Roman" w:hAnsi="Times New Roman" w:cs="Times New Roman"/>
                <w:b/>
                <w:color w:val="auto"/>
                <w:sz w:val="24"/>
                <w:szCs w:val="24"/>
              </w:rPr>
              <w:t>Информационные ресурсы (в том числе ЦОР и Интернет)</w:t>
            </w:r>
          </w:p>
        </w:tc>
        <w:tc>
          <w:tcPr>
            <w:tcW w:w="37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C66B0" w:rsidRPr="0051551F" w:rsidRDefault="00AC66B0" w:rsidP="00EE55C3">
            <w:pPr>
              <w:spacing w:line="240" w:lineRule="auto"/>
              <w:rPr>
                <w:rFonts w:ascii="Times New Roman" w:hAnsi="Times New Roman" w:cs="Times New Roman"/>
                <w:b/>
                <w:color w:val="auto"/>
                <w:sz w:val="24"/>
                <w:szCs w:val="24"/>
              </w:rPr>
            </w:pPr>
            <w:r w:rsidRPr="0051551F">
              <w:rPr>
                <w:rFonts w:ascii="Times New Roman" w:hAnsi="Times New Roman" w:cs="Times New Roman"/>
                <w:b/>
                <w:color w:val="auto"/>
                <w:sz w:val="24"/>
                <w:szCs w:val="24"/>
              </w:rPr>
              <w:t>Учебная литература</w:t>
            </w:r>
          </w:p>
        </w:tc>
        <w:tc>
          <w:tcPr>
            <w:tcW w:w="376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C66B0" w:rsidRPr="0051551F" w:rsidRDefault="00AC66B0" w:rsidP="00EE55C3">
            <w:pPr>
              <w:spacing w:line="240" w:lineRule="auto"/>
              <w:rPr>
                <w:rFonts w:ascii="Times New Roman" w:hAnsi="Times New Roman" w:cs="Times New Roman"/>
                <w:b/>
                <w:color w:val="auto"/>
                <w:sz w:val="24"/>
                <w:szCs w:val="24"/>
              </w:rPr>
            </w:pPr>
            <w:r w:rsidRPr="0051551F">
              <w:rPr>
                <w:rFonts w:ascii="Times New Roman" w:hAnsi="Times New Roman" w:cs="Times New Roman"/>
                <w:b/>
                <w:color w:val="auto"/>
                <w:sz w:val="24"/>
                <w:szCs w:val="24"/>
              </w:rPr>
              <w:t>Методические ресурсы (методическая литература, способы обучения (технология, методы, приемы)</w:t>
            </w:r>
          </w:p>
        </w:tc>
        <w:tc>
          <w:tcPr>
            <w:tcW w:w="3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C66B0" w:rsidRPr="0051551F" w:rsidRDefault="00AC66B0" w:rsidP="00EE55C3">
            <w:pPr>
              <w:spacing w:line="240" w:lineRule="auto"/>
              <w:rPr>
                <w:rFonts w:ascii="Times New Roman" w:hAnsi="Times New Roman" w:cs="Times New Roman"/>
                <w:b/>
                <w:color w:val="auto"/>
                <w:sz w:val="24"/>
                <w:szCs w:val="24"/>
              </w:rPr>
            </w:pPr>
            <w:r w:rsidRPr="0051551F">
              <w:rPr>
                <w:rFonts w:ascii="Times New Roman" w:hAnsi="Times New Roman" w:cs="Times New Roman"/>
                <w:b/>
                <w:color w:val="auto"/>
                <w:sz w:val="24"/>
                <w:szCs w:val="24"/>
              </w:rPr>
              <w:t>Оборудование</w:t>
            </w:r>
          </w:p>
        </w:tc>
      </w:tr>
      <w:tr w:rsidR="00AC66B0" w:rsidRPr="00860A0B" w:rsidTr="00EE55C3">
        <w:tc>
          <w:tcPr>
            <w:tcW w:w="37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C66B0" w:rsidRPr="00E42501" w:rsidRDefault="00AC66B0" w:rsidP="00EE55C3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  <w:p w:rsidR="00AC66B0" w:rsidRPr="00391EFD" w:rsidRDefault="00AC66B0" w:rsidP="00EE55C3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  <w:p w:rsidR="00AC66B0" w:rsidRPr="00391EFD" w:rsidRDefault="00AC66B0" w:rsidP="00EE55C3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  <w:p w:rsidR="00AC66B0" w:rsidRPr="00391EFD" w:rsidRDefault="00AC66B0" w:rsidP="00EE55C3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37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C66B0" w:rsidRPr="00860A0B" w:rsidRDefault="00AC66B0" w:rsidP="00EE55C3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учебник «Русский язык. 6</w:t>
            </w:r>
            <w:r w:rsidRPr="00860A0B">
              <w:rPr>
                <w:rFonts w:ascii="Times New Roman" w:hAnsi="Times New Roman" w:cs="Times New Roman"/>
                <w:sz w:val="24"/>
                <w:szCs w:val="24"/>
              </w:rPr>
              <w:t xml:space="preserve"> кл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.» под ред. Л. М.Рыбченковой</w:t>
            </w:r>
          </w:p>
        </w:tc>
        <w:tc>
          <w:tcPr>
            <w:tcW w:w="376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C66B0" w:rsidRPr="00860A0B" w:rsidRDefault="00AC66B0" w:rsidP="00EE55C3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60A0B">
              <w:rPr>
                <w:rFonts w:ascii="Times New Roman" w:hAnsi="Times New Roman" w:cs="Times New Roman"/>
                <w:sz w:val="24"/>
                <w:szCs w:val="24"/>
              </w:rPr>
              <w:t>ИКТ технология; здоровьесберегающая технология</w:t>
            </w:r>
          </w:p>
          <w:p w:rsidR="00AC66B0" w:rsidRPr="00860A0B" w:rsidRDefault="00AC66B0" w:rsidP="00EE55C3">
            <w:pPr>
              <w:pStyle w:val="c4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 w:rsidRPr="00860A0B">
              <w:rPr>
                <w:rStyle w:val="c12"/>
                <w:color w:val="000000"/>
              </w:rPr>
              <w:t>Индивидуальная, фронтальная</w:t>
            </w:r>
            <w:r>
              <w:rPr>
                <w:rStyle w:val="c12"/>
                <w:color w:val="000000"/>
              </w:rPr>
              <w:t>, парная</w:t>
            </w:r>
          </w:p>
          <w:p w:rsidR="00AC66B0" w:rsidRPr="00860A0B" w:rsidRDefault="00AC66B0" w:rsidP="00EE55C3">
            <w:pPr>
              <w:pStyle w:val="c4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 w:rsidRPr="00860A0B">
              <w:rPr>
                <w:rStyle w:val="c0"/>
                <w:color w:val="333333"/>
              </w:rPr>
              <w:t>Анализ и решение проблемных ситуаций.</w:t>
            </w:r>
          </w:p>
          <w:p w:rsidR="00AC66B0" w:rsidRPr="00860A0B" w:rsidRDefault="00AC66B0" w:rsidP="00EE55C3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C66B0" w:rsidRPr="00860A0B" w:rsidRDefault="00AC66B0" w:rsidP="00EE55C3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0A0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Компьютер, мультимедийный проектор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, раздаточный материал</w:t>
            </w:r>
          </w:p>
        </w:tc>
      </w:tr>
      <w:tr w:rsidR="00AC66B0" w:rsidRPr="00860A0B" w:rsidTr="00EE55C3">
        <w:tc>
          <w:tcPr>
            <w:tcW w:w="2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C66B0" w:rsidRPr="00860A0B" w:rsidRDefault="00AC66B0" w:rsidP="00EE55C3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0A0B">
              <w:rPr>
                <w:rFonts w:ascii="Times New Roman" w:hAnsi="Times New Roman" w:cs="Times New Roman"/>
                <w:b/>
                <w:sz w:val="24"/>
                <w:szCs w:val="24"/>
              </w:rPr>
              <w:t>Основные понятия</w:t>
            </w:r>
          </w:p>
        </w:tc>
        <w:tc>
          <w:tcPr>
            <w:tcW w:w="12758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C66B0" w:rsidRPr="00860A0B" w:rsidRDefault="00AC66B0" w:rsidP="00EE55C3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AC66B0" w:rsidRPr="00860A0B" w:rsidRDefault="00AC66B0" w:rsidP="00EE55C3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Типы речи, разговорный стиль речи, рассказ, текст, тема текста, план текста</w:t>
            </w:r>
          </w:p>
          <w:p w:rsidR="00AC66B0" w:rsidRPr="00860A0B" w:rsidRDefault="00AC66B0" w:rsidP="00EE55C3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AC66B0" w:rsidRPr="00860A0B" w:rsidTr="00EE55C3">
        <w:tc>
          <w:tcPr>
            <w:tcW w:w="2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C66B0" w:rsidRPr="0051551F" w:rsidRDefault="00AC66B0" w:rsidP="00EE55C3">
            <w:pPr>
              <w:spacing w:line="240" w:lineRule="auto"/>
              <w:rPr>
                <w:rFonts w:ascii="Times New Roman" w:hAnsi="Times New Roman" w:cs="Times New Roman"/>
                <w:b/>
                <w:color w:val="auto"/>
                <w:sz w:val="24"/>
                <w:szCs w:val="24"/>
              </w:rPr>
            </w:pPr>
            <w:r w:rsidRPr="0051551F">
              <w:rPr>
                <w:rFonts w:ascii="Times New Roman" w:hAnsi="Times New Roman" w:cs="Times New Roman"/>
                <w:b/>
                <w:color w:val="auto"/>
                <w:sz w:val="24"/>
                <w:szCs w:val="24"/>
              </w:rPr>
              <w:t>Форма проведения занятия</w:t>
            </w:r>
          </w:p>
        </w:tc>
        <w:tc>
          <w:tcPr>
            <w:tcW w:w="12758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C66B0" w:rsidRPr="00860A0B" w:rsidRDefault="00AC66B0" w:rsidP="00EE55C3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AC66B0" w:rsidRPr="00860A0B" w:rsidRDefault="00AC66B0" w:rsidP="00EE55C3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bookmarkStart w:id="0" w:name="_GoBack"/>
            <w:bookmarkEnd w:id="0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Урок-практикум</w:t>
            </w:r>
          </w:p>
          <w:p w:rsidR="00AC66B0" w:rsidRPr="00860A0B" w:rsidRDefault="00AC66B0" w:rsidP="00EE55C3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AC66B0" w:rsidRDefault="00AC66B0" w:rsidP="00E677FD">
      <w:pPr>
        <w:ind w:left="-284"/>
      </w:pPr>
    </w:p>
    <w:p w:rsidR="00AC66B0" w:rsidRDefault="00AC66B0" w:rsidP="00E677FD">
      <w:pPr>
        <w:ind w:left="-284"/>
      </w:pPr>
    </w:p>
    <w:p w:rsidR="00AC66B0" w:rsidRDefault="00AC66B0" w:rsidP="00E677FD">
      <w:pPr>
        <w:ind w:left="-284"/>
      </w:pPr>
    </w:p>
    <w:p w:rsidR="00AC66B0" w:rsidRDefault="00AC66B0" w:rsidP="00E677FD">
      <w:pPr>
        <w:ind w:left="-284"/>
      </w:pPr>
    </w:p>
    <w:p w:rsidR="00AC66B0" w:rsidRDefault="00AC66B0" w:rsidP="00E677FD">
      <w:pPr>
        <w:ind w:left="-284"/>
      </w:pPr>
    </w:p>
    <w:p w:rsidR="00AC66B0" w:rsidRDefault="00AC66B0" w:rsidP="00E677FD">
      <w:pPr>
        <w:ind w:left="-284"/>
      </w:pPr>
    </w:p>
    <w:p w:rsidR="00AC66B0" w:rsidRDefault="00AC66B0" w:rsidP="00E677FD">
      <w:pPr>
        <w:ind w:left="-284"/>
      </w:pPr>
    </w:p>
    <w:p w:rsidR="00AC66B0" w:rsidRDefault="00AC66B0" w:rsidP="00E677FD">
      <w:pPr>
        <w:ind w:left="-284"/>
      </w:pPr>
    </w:p>
    <w:p w:rsidR="00AC66B0" w:rsidRDefault="00AC66B0" w:rsidP="00E677FD">
      <w:pPr>
        <w:ind w:left="-284"/>
      </w:pPr>
    </w:p>
    <w:p w:rsidR="00AC66B0" w:rsidRDefault="00AC66B0" w:rsidP="00E677FD">
      <w:pPr>
        <w:ind w:left="-284"/>
      </w:pPr>
    </w:p>
    <w:p w:rsidR="00AC66B0" w:rsidRDefault="00AC66B0" w:rsidP="00E677FD">
      <w:pPr>
        <w:ind w:left="-284"/>
      </w:pPr>
    </w:p>
    <w:p w:rsidR="00AC66B0" w:rsidRDefault="00AC66B0" w:rsidP="00E677FD">
      <w:pPr>
        <w:ind w:left="-284"/>
      </w:pPr>
    </w:p>
    <w:p w:rsidR="00AC66B0" w:rsidRDefault="00AC66B0" w:rsidP="00E677FD">
      <w:pPr>
        <w:ind w:left="-284"/>
      </w:pPr>
    </w:p>
    <w:tbl>
      <w:tblPr>
        <w:tblW w:w="151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2142"/>
        <w:gridCol w:w="4890"/>
        <w:gridCol w:w="4019"/>
        <w:gridCol w:w="4083"/>
      </w:tblGrid>
      <w:tr w:rsidR="00AC66B0" w:rsidRPr="00852B37" w:rsidTr="00E677FD">
        <w:trPr>
          <w:trHeight w:val="285"/>
        </w:trPr>
        <w:tc>
          <w:tcPr>
            <w:tcW w:w="2142" w:type="dxa"/>
            <w:vMerge w:val="restart"/>
          </w:tcPr>
          <w:p w:rsidR="00AC66B0" w:rsidRPr="00852B37" w:rsidRDefault="00AC66B0" w:rsidP="00EE55C3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52B37">
              <w:rPr>
                <w:rFonts w:ascii="Times New Roman" w:hAnsi="Times New Roman"/>
                <w:b/>
                <w:bCs/>
                <w:sz w:val="24"/>
                <w:szCs w:val="24"/>
              </w:rPr>
              <w:t>Этапы урока</w:t>
            </w:r>
          </w:p>
        </w:tc>
        <w:tc>
          <w:tcPr>
            <w:tcW w:w="4890" w:type="dxa"/>
            <w:vMerge w:val="restart"/>
          </w:tcPr>
          <w:p w:rsidR="00AC66B0" w:rsidRPr="00852B37" w:rsidRDefault="00AC66B0" w:rsidP="00EE55C3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52B37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Деятельность учителя </w:t>
            </w:r>
          </w:p>
          <w:p w:rsidR="00AC66B0" w:rsidRPr="00852B37" w:rsidRDefault="00AC66B0" w:rsidP="00EE55C3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19" w:type="dxa"/>
            <w:vMerge w:val="restart"/>
          </w:tcPr>
          <w:p w:rsidR="00AC66B0" w:rsidRPr="00852B37" w:rsidRDefault="00AC66B0" w:rsidP="00EE55C3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52B37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Деятельность учащихся </w:t>
            </w:r>
          </w:p>
          <w:p w:rsidR="00AC66B0" w:rsidRPr="00852B37" w:rsidRDefault="00AC66B0" w:rsidP="00EE55C3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83" w:type="dxa"/>
            <w:tcBorders>
              <w:bottom w:val="single" w:sz="4" w:space="0" w:color="auto"/>
            </w:tcBorders>
          </w:tcPr>
          <w:p w:rsidR="00AC66B0" w:rsidRPr="00852B37" w:rsidRDefault="00AC66B0" w:rsidP="00EE55C3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52B37">
              <w:rPr>
                <w:rFonts w:ascii="Times New Roman" w:hAnsi="Times New Roman"/>
                <w:b/>
                <w:sz w:val="24"/>
                <w:szCs w:val="24"/>
              </w:rPr>
              <w:t>Планируемые результаты</w:t>
            </w:r>
          </w:p>
        </w:tc>
      </w:tr>
      <w:tr w:rsidR="00AC66B0" w:rsidRPr="00852B37" w:rsidTr="00E677FD">
        <w:trPr>
          <w:trHeight w:val="540"/>
        </w:trPr>
        <w:tc>
          <w:tcPr>
            <w:tcW w:w="2142" w:type="dxa"/>
            <w:vMerge/>
            <w:vAlign w:val="center"/>
          </w:tcPr>
          <w:p w:rsidR="00AC66B0" w:rsidRPr="00852B37" w:rsidRDefault="00AC66B0" w:rsidP="00EE55C3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890" w:type="dxa"/>
            <w:vMerge/>
            <w:vAlign w:val="center"/>
          </w:tcPr>
          <w:p w:rsidR="00AC66B0" w:rsidRPr="00852B37" w:rsidRDefault="00AC66B0" w:rsidP="00EE55C3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19" w:type="dxa"/>
            <w:vMerge/>
            <w:vAlign w:val="center"/>
          </w:tcPr>
          <w:p w:rsidR="00AC66B0" w:rsidRPr="00852B37" w:rsidRDefault="00AC66B0" w:rsidP="00EE55C3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83" w:type="dxa"/>
            <w:tcBorders>
              <w:top w:val="single" w:sz="4" w:space="0" w:color="auto"/>
            </w:tcBorders>
          </w:tcPr>
          <w:p w:rsidR="00AC66B0" w:rsidRPr="00852B37" w:rsidRDefault="00AC66B0" w:rsidP="00EE55C3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52B37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УУД </w:t>
            </w:r>
          </w:p>
          <w:p w:rsidR="00AC66B0" w:rsidRPr="00852B37" w:rsidRDefault="00AC66B0" w:rsidP="00EE55C3">
            <w:pPr>
              <w:spacing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AC66B0" w:rsidRPr="00852B37" w:rsidTr="00475E84">
        <w:trPr>
          <w:trHeight w:val="6647"/>
        </w:trPr>
        <w:tc>
          <w:tcPr>
            <w:tcW w:w="2142" w:type="dxa"/>
          </w:tcPr>
          <w:p w:rsidR="00AC66B0" w:rsidRPr="00852B37" w:rsidRDefault="00AC66B0" w:rsidP="00EE55C3">
            <w:pPr>
              <w:spacing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852B37">
              <w:rPr>
                <w:rFonts w:ascii="Times New Roman" w:hAnsi="Times New Roman"/>
                <w:b/>
                <w:bCs/>
                <w:sz w:val="24"/>
                <w:szCs w:val="24"/>
              </w:rPr>
              <w:t>Мотивационно-целевой этап</w:t>
            </w:r>
          </w:p>
          <w:p w:rsidR="00AC66B0" w:rsidRPr="00852B37" w:rsidRDefault="00AC66B0" w:rsidP="00EE55C3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52B37">
              <w:rPr>
                <w:rFonts w:ascii="Times New Roman" w:hAnsi="Times New Roman"/>
                <w:b/>
                <w:i/>
                <w:sz w:val="24"/>
                <w:szCs w:val="24"/>
              </w:rPr>
              <w:t>Цель этапа:</w:t>
            </w:r>
            <w:r w:rsidRPr="00852B37">
              <w:rPr>
                <w:rFonts w:ascii="Times New Roman" w:hAnsi="Times New Roman"/>
                <w:sz w:val="24"/>
                <w:szCs w:val="24"/>
              </w:rPr>
              <w:t xml:space="preserve"> включение учащихся</w:t>
            </w:r>
          </w:p>
          <w:p w:rsidR="00AC66B0" w:rsidRPr="00852B37" w:rsidRDefault="00AC66B0" w:rsidP="00EE55C3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52B37">
              <w:rPr>
                <w:rFonts w:ascii="Times New Roman" w:hAnsi="Times New Roman"/>
                <w:sz w:val="24"/>
                <w:szCs w:val="24"/>
              </w:rPr>
              <w:t xml:space="preserve"> в деятельность.</w:t>
            </w:r>
          </w:p>
          <w:p w:rsidR="00AC66B0" w:rsidRDefault="00AC66B0" w:rsidP="00EE55C3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(3</w:t>
            </w:r>
            <w:r w:rsidRPr="00852B37">
              <w:rPr>
                <w:rFonts w:ascii="Times New Roman" w:hAnsi="Times New Roman"/>
                <w:sz w:val="24"/>
                <w:szCs w:val="24"/>
              </w:rPr>
              <w:t xml:space="preserve"> мин.)</w:t>
            </w:r>
          </w:p>
          <w:p w:rsidR="00AC66B0" w:rsidRDefault="00AC66B0" w:rsidP="00EE55C3">
            <w:pPr>
              <w:spacing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AC66B0" w:rsidRPr="00B33547" w:rsidRDefault="00AC66B0" w:rsidP="00EE55C3">
            <w:pPr>
              <w:spacing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B33547">
              <w:rPr>
                <w:rFonts w:ascii="Times New Roman" w:hAnsi="Times New Roman"/>
                <w:b/>
                <w:sz w:val="24"/>
                <w:szCs w:val="24"/>
              </w:rPr>
              <w:t>Целеполагание</w:t>
            </w:r>
          </w:p>
          <w:p w:rsidR="00AC66B0" w:rsidRDefault="00AC66B0" w:rsidP="00B33547">
            <w:pPr>
              <w:spacing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  <w:p w:rsidR="00AC66B0" w:rsidRDefault="00AC66B0" w:rsidP="00B33547">
            <w:pPr>
              <w:spacing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  <w:p w:rsidR="00AC66B0" w:rsidRDefault="00AC66B0" w:rsidP="00B33547">
            <w:pPr>
              <w:spacing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  <w:p w:rsidR="00AC66B0" w:rsidRDefault="00AC66B0" w:rsidP="00B33547">
            <w:pPr>
              <w:spacing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  <w:p w:rsidR="00AC66B0" w:rsidRDefault="00AC66B0" w:rsidP="00B33547">
            <w:pPr>
              <w:spacing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  <w:p w:rsidR="00AC66B0" w:rsidRDefault="00AC66B0" w:rsidP="00B33547">
            <w:pPr>
              <w:spacing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  <w:p w:rsidR="00AC66B0" w:rsidRPr="00852B37" w:rsidRDefault="00AC66B0" w:rsidP="00B33547">
            <w:pPr>
              <w:spacing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852B37">
              <w:rPr>
                <w:rFonts w:ascii="Times New Roman" w:hAnsi="Times New Roman"/>
                <w:b/>
                <w:bCs/>
                <w:sz w:val="24"/>
                <w:szCs w:val="24"/>
              </w:rPr>
              <w:t>Актуализация и пробное учебное действие</w:t>
            </w:r>
          </w:p>
          <w:p w:rsidR="00AC66B0" w:rsidRPr="00852B37" w:rsidRDefault="00AC66B0" w:rsidP="00B33547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52B37">
              <w:rPr>
                <w:rFonts w:ascii="Times New Roman" w:hAnsi="Times New Roman"/>
                <w:b/>
                <w:i/>
                <w:sz w:val="24"/>
                <w:szCs w:val="24"/>
              </w:rPr>
              <w:t>Цель этапа:</w:t>
            </w:r>
            <w:r w:rsidRPr="00852B37">
              <w:rPr>
                <w:rFonts w:ascii="Times New Roman" w:hAnsi="Times New Roman"/>
                <w:sz w:val="24"/>
                <w:szCs w:val="24"/>
              </w:rPr>
              <w:t xml:space="preserve"> подготовка мышления учащихся и организация осознания ими внутренней потребности к построению нового способа действий.</w:t>
            </w:r>
          </w:p>
          <w:p w:rsidR="00AC66B0" w:rsidRPr="00852B37" w:rsidRDefault="00AC66B0" w:rsidP="00B33547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(6</w:t>
            </w:r>
            <w:r w:rsidRPr="00852B37">
              <w:rPr>
                <w:rFonts w:ascii="Times New Roman" w:hAnsi="Times New Roman"/>
                <w:sz w:val="24"/>
                <w:szCs w:val="24"/>
              </w:rPr>
              <w:t xml:space="preserve"> мин.)</w:t>
            </w:r>
          </w:p>
          <w:p w:rsidR="00AC66B0" w:rsidRDefault="00AC66B0" w:rsidP="00EE55C3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AC66B0" w:rsidRDefault="00AC66B0" w:rsidP="00EE55C3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AC66B0" w:rsidRDefault="00AC66B0" w:rsidP="00EE55C3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AC66B0" w:rsidRDefault="00AC66B0" w:rsidP="00EE55C3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AC66B0" w:rsidRDefault="00AC66B0" w:rsidP="00EE55C3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AC66B0" w:rsidRDefault="00AC66B0" w:rsidP="00EE55C3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AC66B0" w:rsidRDefault="00AC66B0" w:rsidP="00EE55C3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AC66B0" w:rsidRDefault="00AC66B0" w:rsidP="00EE55C3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AC66B0" w:rsidRDefault="00AC66B0" w:rsidP="00EE55C3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AC66B0" w:rsidRDefault="00AC66B0" w:rsidP="00EE55C3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AC66B0" w:rsidRDefault="00AC66B0" w:rsidP="00EE55C3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AC66B0" w:rsidRDefault="00AC66B0" w:rsidP="00EE55C3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AC66B0" w:rsidRDefault="00AC66B0" w:rsidP="00EE55C3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AC66B0" w:rsidRDefault="00AC66B0" w:rsidP="00EE55C3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AC66B0" w:rsidRDefault="00AC66B0" w:rsidP="00EE55C3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AC66B0" w:rsidRDefault="00AC66B0" w:rsidP="00EE55C3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AC66B0" w:rsidRDefault="00AC66B0" w:rsidP="00EE55C3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AC66B0" w:rsidRDefault="00AC66B0" w:rsidP="00EE55C3">
            <w:pPr>
              <w:spacing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B33547">
              <w:rPr>
                <w:rFonts w:ascii="Times New Roman" w:hAnsi="Times New Roman"/>
                <w:b/>
                <w:sz w:val="24"/>
                <w:szCs w:val="24"/>
              </w:rPr>
              <w:t>Создание проблемной ситуации</w:t>
            </w:r>
          </w:p>
          <w:p w:rsidR="00AC66B0" w:rsidRDefault="00AC66B0" w:rsidP="00EE55C3">
            <w:pPr>
              <w:spacing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AC66B0" w:rsidRDefault="00AC66B0" w:rsidP="00EE55C3">
            <w:pPr>
              <w:spacing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AC66B0" w:rsidRDefault="00AC66B0" w:rsidP="00EE55C3">
            <w:pPr>
              <w:spacing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AC66B0" w:rsidRDefault="00AC66B0" w:rsidP="00EE55C3">
            <w:pPr>
              <w:spacing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AC66B0" w:rsidRDefault="00AC66B0" w:rsidP="00EE55C3">
            <w:pPr>
              <w:spacing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AC66B0" w:rsidRDefault="00AC66B0" w:rsidP="00EE55C3">
            <w:pPr>
              <w:spacing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AC66B0" w:rsidRDefault="00AC66B0" w:rsidP="00EE55C3">
            <w:pPr>
              <w:spacing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AC66B0" w:rsidRDefault="00AC66B0" w:rsidP="00EE55C3">
            <w:pPr>
              <w:spacing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AC66B0" w:rsidRDefault="00AC66B0" w:rsidP="00EE55C3">
            <w:pPr>
              <w:spacing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AC66B0" w:rsidRDefault="00AC66B0" w:rsidP="00EE55C3">
            <w:pPr>
              <w:spacing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AC66B0" w:rsidRDefault="00AC66B0" w:rsidP="00EE55C3">
            <w:pPr>
              <w:spacing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AC66B0" w:rsidRDefault="00AC66B0" w:rsidP="00EE55C3">
            <w:pPr>
              <w:spacing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AC66B0" w:rsidRDefault="00AC66B0" w:rsidP="00EE55C3">
            <w:pPr>
              <w:spacing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AC66B0" w:rsidRDefault="00AC66B0" w:rsidP="00EE55C3">
            <w:pPr>
              <w:spacing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AC66B0" w:rsidRDefault="00AC66B0" w:rsidP="00EE55C3">
            <w:pPr>
              <w:spacing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AC66B0" w:rsidRDefault="00AC66B0" w:rsidP="00EE55C3">
            <w:pPr>
              <w:spacing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AC66B0" w:rsidRDefault="00AC66B0" w:rsidP="00EE55C3">
            <w:pPr>
              <w:spacing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AC66B0" w:rsidRDefault="00AC66B0" w:rsidP="00EE55C3">
            <w:pPr>
              <w:spacing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AC66B0" w:rsidRDefault="00AC66B0" w:rsidP="00EE55C3">
            <w:pPr>
              <w:spacing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AC66B0" w:rsidRDefault="00AC66B0" w:rsidP="00EE55C3">
            <w:pPr>
              <w:spacing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AC66B0" w:rsidRDefault="00AC66B0" w:rsidP="00EE55C3">
            <w:pPr>
              <w:spacing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AC66B0" w:rsidRDefault="00AC66B0" w:rsidP="00EE55C3">
            <w:pPr>
              <w:spacing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AC66B0" w:rsidRDefault="00AC66B0" w:rsidP="00EE55C3">
            <w:pPr>
              <w:spacing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AC66B0" w:rsidRDefault="00AC66B0" w:rsidP="00EE55C3">
            <w:pPr>
              <w:spacing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AC66B0" w:rsidRDefault="00AC66B0" w:rsidP="00EE55C3">
            <w:pPr>
              <w:spacing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AC66B0" w:rsidRDefault="00AC66B0" w:rsidP="00EE55C3">
            <w:pPr>
              <w:spacing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AC66B0" w:rsidRDefault="00AC66B0" w:rsidP="00EE55C3">
            <w:pPr>
              <w:spacing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AC66B0" w:rsidRDefault="00AC66B0" w:rsidP="00EE55C3">
            <w:pPr>
              <w:spacing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AC66B0" w:rsidRDefault="00AC66B0" w:rsidP="00EE55C3">
            <w:pPr>
              <w:spacing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AC66B0" w:rsidRDefault="00AC66B0" w:rsidP="00EE55C3">
            <w:pPr>
              <w:spacing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AC66B0" w:rsidRDefault="00AC66B0" w:rsidP="00EE55C3">
            <w:pPr>
              <w:spacing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AC66B0" w:rsidRDefault="00AC66B0" w:rsidP="00EE55C3">
            <w:pPr>
              <w:spacing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AC66B0" w:rsidRDefault="00AC66B0" w:rsidP="00EE55C3">
            <w:pPr>
              <w:spacing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AC66B0" w:rsidRDefault="00AC66B0" w:rsidP="00EE55C3">
            <w:pPr>
              <w:spacing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AC66B0" w:rsidRDefault="00AC66B0" w:rsidP="00EE55C3">
            <w:pPr>
              <w:spacing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AC66B0" w:rsidRPr="00762699" w:rsidRDefault="00AC66B0" w:rsidP="00F31C0C">
            <w:pPr>
              <w:ind w:left="126"/>
              <w:rPr>
                <w:rFonts w:ascii="Times New Roman" w:hAnsi="Times New Roman"/>
                <w:b/>
                <w:sz w:val="23"/>
                <w:szCs w:val="23"/>
                <w:shd w:val="clear" w:color="auto" w:fill="FFFFFF"/>
              </w:rPr>
            </w:pPr>
            <w:r w:rsidRPr="00762699">
              <w:rPr>
                <w:rFonts w:ascii="Times New Roman" w:hAnsi="Times New Roman"/>
                <w:b/>
                <w:sz w:val="23"/>
                <w:szCs w:val="23"/>
                <w:shd w:val="clear" w:color="auto" w:fill="FFFFFF"/>
              </w:rPr>
              <w:t xml:space="preserve">Практикум. </w:t>
            </w:r>
          </w:p>
          <w:p w:rsidR="00AC66B0" w:rsidRDefault="00AC66B0" w:rsidP="00F31C0C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852B37">
              <w:rPr>
                <w:rFonts w:ascii="Times New Roman" w:hAnsi="Times New Roman"/>
                <w:b/>
                <w:bCs/>
                <w:i/>
                <w:sz w:val="24"/>
                <w:szCs w:val="24"/>
              </w:rPr>
              <w:t xml:space="preserve">Цель этапа: </w:t>
            </w:r>
            <w:r w:rsidRPr="00A216F2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Развитие умения считывать информацию с несплошных текстов и использовать её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. </w:t>
            </w:r>
          </w:p>
          <w:p w:rsidR="00AC66B0" w:rsidRPr="00860A0B" w:rsidRDefault="00AC66B0" w:rsidP="00A216F2">
            <w:pPr>
              <w:spacing w:line="240" w:lineRule="auto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Развивать умение слушать и понимать других, строить речевое высказывание в соответствии с поставленными задачами, оформлять свои мысли в устной и письменной форме, владеть монологической и диалогической формами речи в соответствии с грамматическими и синтаксическими нормами родного языка</w:t>
            </w:r>
          </w:p>
          <w:p w:rsidR="00AC66B0" w:rsidRPr="00A216F2" w:rsidRDefault="00AC66B0" w:rsidP="00EE55C3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AC66B0" w:rsidRDefault="00AC66B0" w:rsidP="00A216F2">
            <w:pPr>
              <w:spacing w:line="240" w:lineRule="auto"/>
              <w:rPr>
                <w:rFonts w:ascii="Times New Roman" w:hAnsi="Times New Roman" w:cs="Times New Roman"/>
                <w:sz w:val="21"/>
                <w:szCs w:val="21"/>
                <w:shd w:val="clear" w:color="auto" w:fill="FFFFFF"/>
              </w:rPr>
            </w:pPr>
            <w:r w:rsidRPr="00A216F2">
              <w:rPr>
                <w:rFonts w:ascii="Times New Roman" w:hAnsi="Times New Roman" w:cs="Times New Roman"/>
                <w:szCs w:val="21"/>
                <w:shd w:val="clear" w:color="auto" w:fill="FFFFFF"/>
              </w:rPr>
              <w:t>Р</w:t>
            </w:r>
            <w:r w:rsidRPr="00A216F2">
              <w:rPr>
                <w:rFonts w:ascii="Times New Roman" w:hAnsi="Times New Roman" w:cs="Times New Roman"/>
                <w:sz w:val="21"/>
                <w:szCs w:val="21"/>
                <w:shd w:val="clear" w:color="auto" w:fill="FFFFFF"/>
              </w:rPr>
              <w:t>азвитие творческих способностей обучающихся, мотивированное развитие личностных качеств.</w:t>
            </w:r>
          </w:p>
          <w:p w:rsidR="00AC66B0" w:rsidRDefault="00AC66B0" w:rsidP="00A216F2">
            <w:pPr>
              <w:spacing w:line="240" w:lineRule="auto"/>
              <w:rPr>
                <w:rFonts w:ascii="Times New Roman" w:hAnsi="Times New Roman" w:cs="Times New Roman"/>
                <w:sz w:val="21"/>
                <w:szCs w:val="21"/>
                <w:shd w:val="clear" w:color="auto" w:fill="FFFFFF"/>
              </w:rPr>
            </w:pPr>
          </w:p>
          <w:p w:rsidR="00AC66B0" w:rsidRDefault="00AC66B0" w:rsidP="00A216F2">
            <w:pPr>
              <w:spacing w:line="240" w:lineRule="auto"/>
              <w:rPr>
                <w:rFonts w:ascii="Times New Roman" w:hAnsi="Times New Roman" w:cs="Times New Roman"/>
                <w:sz w:val="21"/>
                <w:szCs w:val="21"/>
                <w:shd w:val="clear" w:color="auto" w:fill="FFFFFF"/>
              </w:rPr>
            </w:pPr>
          </w:p>
          <w:p w:rsidR="00AC66B0" w:rsidRDefault="00AC66B0" w:rsidP="00A216F2">
            <w:pPr>
              <w:spacing w:line="240" w:lineRule="auto"/>
              <w:rPr>
                <w:rFonts w:ascii="Times New Roman" w:hAnsi="Times New Roman" w:cs="Times New Roman"/>
                <w:sz w:val="21"/>
                <w:szCs w:val="21"/>
                <w:shd w:val="clear" w:color="auto" w:fill="FFFFFF"/>
              </w:rPr>
            </w:pPr>
          </w:p>
          <w:p w:rsidR="00AC66B0" w:rsidRDefault="00AC66B0" w:rsidP="00A216F2">
            <w:pPr>
              <w:spacing w:line="240" w:lineRule="auto"/>
              <w:rPr>
                <w:rFonts w:ascii="Times New Roman" w:hAnsi="Times New Roman" w:cs="Times New Roman"/>
                <w:sz w:val="21"/>
                <w:szCs w:val="21"/>
                <w:shd w:val="clear" w:color="auto" w:fill="FFFFFF"/>
              </w:rPr>
            </w:pPr>
          </w:p>
          <w:p w:rsidR="00AC66B0" w:rsidRDefault="00AC66B0" w:rsidP="00A216F2">
            <w:pPr>
              <w:spacing w:line="240" w:lineRule="auto"/>
              <w:rPr>
                <w:rFonts w:ascii="Times New Roman" w:hAnsi="Times New Roman" w:cs="Times New Roman"/>
                <w:sz w:val="21"/>
                <w:szCs w:val="21"/>
                <w:shd w:val="clear" w:color="auto" w:fill="FFFFFF"/>
              </w:rPr>
            </w:pPr>
          </w:p>
          <w:p w:rsidR="00AC66B0" w:rsidRDefault="00AC66B0" w:rsidP="00A216F2">
            <w:pPr>
              <w:spacing w:line="240" w:lineRule="auto"/>
              <w:rPr>
                <w:rFonts w:ascii="Times New Roman" w:hAnsi="Times New Roman" w:cs="Times New Roman"/>
                <w:sz w:val="21"/>
                <w:szCs w:val="21"/>
                <w:shd w:val="clear" w:color="auto" w:fill="FFFFFF"/>
              </w:rPr>
            </w:pPr>
          </w:p>
          <w:p w:rsidR="00AC66B0" w:rsidRDefault="00AC66B0" w:rsidP="00A216F2">
            <w:pPr>
              <w:spacing w:line="240" w:lineRule="auto"/>
              <w:rPr>
                <w:rFonts w:ascii="Times New Roman" w:hAnsi="Times New Roman" w:cs="Times New Roman"/>
                <w:sz w:val="21"/>
                <w:szCs w:val="21"/>
                <w:shd w:val="clear" w:color="auto" w:fill="FFFFFF"/>
              </w:rPr>
            </w:pPr>
          </w:p>
          <w:p w:rsidR="00AC66B0" w:rsidRDefault="00AC66B0" w:rsidP="00A216F2">
            <w:pPr>
              <w:spacing w:line="240" w:lineRule="auto"/>
              <w:rPr>
                <w:rFonts w:ascii="Times New Roman" w:hAnsi="Times New Roman" w:cs="Times New Roman"/>
                <w:sz w:val="21"/>
                <w:szCs w:val="21"/>
                <w:shd w:val="clear" w:color="auto" w:fill="FFFFFF"/>
              </w:rPr>
            </w:pPr>
          </w:p>
          <w:p w:rsidR="00AC66B0" w:rsidRDefault="00AC66B0" w:rsidP="00A216F2">
            <w:pPr>
              <w:spacing w:line="240" w:lineRule="auto"/>
              <w:rPr>
                <w:rFonts w:ascii="Times New Roman" w:hAnsi="Times New Roman" w:cs="Times New Roman"/>
                <w:sz w:val="21"/>
                <w:szCs w:val="21"/>
                <w:shd w:val="clear" w:color="auto" w:fill="FFFFFF"/>
              </w:rPr>
            </w:pPr>
          </w:p>
          <w:p w:rsidR="00AC66B0" w:rsidRDefault="00AC66B0" w:rsidP="00A216F2">
            <w:pPr>
              <w:spacing w:line="240" w:lineRule="auto"/>
              <w:rPr>
                <w:rFonts w:ascii="Times New Roman" w:hAnsi="Times New Roman" w:cs="Times New Roman"/>
                <w:sz w:val="21"/>
                <w:szCs w:val="21"/>
                <w:shd w:val="clear" w:color="auto" w:fill="FFFFFF"/>
              </w:rPr>
            </w:pPr>
          </w:p>
          <w:p w:rsidR="00AC66B0" w:rsidRDefault="00AC66B0" w:rsidP="00A216F2">
            <w:pPr>
              <w:spacing w:line="240" w:lineRule="auto"/>
              <w:rPr>
                <w:rFonts w:ascii="Times New Roman" w:hAnsi="Times New Roman" w:cs="Times New Roman"/>
                <w:sz w:val="21"/>
                <w:szCs w:val="21"/>
                <w:shd w:val="clear" w:color="auto" w:fill="FFFFFF"/>
              </w:rPr>
            </w:pPr>
          </w:p>
          <w:p w:rsidR="00AC66B0" w:rsidRDefault="00AC66B0" w:rsidP="00A216F2">
            <w:pPr>
              <w:spacing w:line="240" w:lineRule="auto"/>
              <w:rPr>
                <w:rFonts w:ascii="Times New Roman" w:hAnsi="Times New Roman" w:cs="Times New Roman"/>
                <w:sz w:val="21"/>
                <w:szCs w:val="21"/>
                <w:shd w:val="clear" w:color="auto" w:fill="FFFFFF"/>
              </w:rPr>
            </w:pPr>
          </w:p>
          <w:p w:rsidR="00AC66B0" w:rsidRDefault="00AC66B0" w:rsidP="00A216F2">
            <w:pPr>
              <w:spacing w:line="240" w:lineRule="auto"/>
              <w:rPr>
                <w:rFonts w:ascii="Times New Roman" w:hAnsi="Times New Roman" w:cs="Times New Roman"/>
                <w:sz w:val="21"/>
                <w:szCs w:val="21"/>
                <w:shd w:val="clear" w:color="auto" w:fill="FFFFFF"/>
              </w:rPr>
            </w:pPr>
          </w:p>
          <w:p w:rsidR="00AC66B0" w:rsidRDefault="00AC66B0" w:rsidP="00A216F2">
            <w:pPr>
              <w:spacing w:line="240" w:lineRule="auto"/>
              <w:rPr>
                <w:rFonts w:ascii="Times New Roman" w:hAnsi="Times New Roman" w:cs="Times New Roman"/>
                <w:sz w:val="21"/>
                <w:szCs w:val="21"/>
                <w:shd w:val="clear" w:color="auto" w:fill="FFFFFF"/>
              </w:rPr>
            </w:pPr>
          </w:p>
          <w:p w:rsidR="00AC66B0" w:rsidRDefault="00AC66B0" w:rsidP="00A216F2">
            <w:pPr>
              <w:spacing w:line="240" w:lineRule="auto"/>
              <w:rPr>
                <w:rFonts w:ascii="Times New Roman" w:hAnsi="Times New Roman" w:cs="Times New Roman"/>
                <w:sz w:val="21"/>
                <w:szCs w:val="21"/>
                <w:shd w:val="clear" w:color="auto" w:fill="FFFFFF"/>
              </w:rPr>
            </w:pPr>
          </w:p>
          <w:p w:rsidR="00AC66B0" w:rsidRDefault="00AC66B0" w:rsidP="00A216F2">
            <w:pPr>
              <w:spacing w:line="240" w:lineRule="auto"/>
              <w:rPr>
                <w:rFonts w:ascii="Times New Roman" w:hAnsi="Times New Roman" w:cs="Times New Roman"/>
                <w:sz w:val="21"/>
                <w:szCs w:val="21"/>
                <w:shd w:val="clear" w:color="auto" w:fill="FFFFFF"/>
              </w:rPr>
            </w:pPr>
          </w:p>
          <w:p w:rsidR="00AC66B0" w:rsidRDefault="00AC66B0" w:rsidP="00A216F2">
            <w:pPr>
              <w:spacing w:line="240" w:lineRule="auto"/>
              <w:rPr>
                <w:rFonts w:ascii="Times New Roman" w:hAnsi="Times New Roman" w:cs="Times New Roman"/>
                <w:sz w:val="21"/>
                <w:szCs w:val="21"/>
                <w:shd w:val="clear" w:color="auto" w:fill="FFFFFF"/>
              </w:rPr>
            </w:pPr>
          </w:p>
          <w:p w:rsidR="00AC66B0" w:rsidRDefault="00AC66B0" w:rsidP="00A216F2">
            <w:pPr>
              <w:spacing w:line="240" w:lineRule="auto"/>
              <w:rPr>
                <w:rFonts w:ascii="Times New Roman" w:hAnsi="Times New Roman" w:cs="Times New Roman"/>
                <w:sz w:val="21"/>
                <w:szCs w:val="21"/>
                <w:shd w:val="clear" w:color="auto" w:fill="FFFFFF"/>
              </w:rPr>
            </w:pPr>
          </w:p>
          <w:p w:rsidR="00AC66B0" w:rsidRDefault="00AC66B0" w:rsidP="00A216F2">
            <w:pPr>
              <w:spacing w:line="240" w:lineRule="auto"/>
              <w:rPr>
                <w:rFonts w:ascii="Times New Roman" w:hAnsi="Times New Roman" w:cs="Times New Roman"/>
                <w:sz w:val="21"/>
                <w:szCs w:val="21"/>
                <w:shd w:val="clear" w:color="auto" w:fill="FFFFFF"/>
              </w:rPr>
            </w:pPr>
          </w:p>
          <w:p w:rsidR="00AC66B0" w:rsidRDefault="00AC66B0" w:rsidP="00A216F2">
            <w:pPr>
              <w:spacing w:line="240" w:lineRule="auto"/>
              <w:rPr>
                <w:rFonts w:ascii="Times New Roman" w:hAnsi="Times New Roman" w:cs="Times New Roman"/>
                <w:sz w:val="21"/>
                <w:szCs w:val="21"/>
                <w:shd w:val="clear" w:color="auto" w:fill="FFFFFF"/>
              </w:rPr>
            </w:pPr>
          </w:p>
          <w:p w:rsidR="00AC66B0" w:rsidRDefault="00AC66B0" w:rsidP="00A216F2">
            <w:pPr>
              <w:spacing w:line="240" w:lineRule="auto"/>
              <w:rPr>
                <w:rFonts w:ascii="Times New Roman" w:hAnsi="Times New Roman" w:cs="Times New Roman"/>
                <w:sz w:val="21"/>
                <w:szCs w:val="21"/>
                <w:shd w:val="clear" w:color="auto" w:fill="FFFFFF"/>
              </w:rPr>
            </w:pPr>
          </w:p>
          <w:p w:rsidR="00AC66B0" w:rsidRDefault="00AC66B0" w:rsidP="00A216F2">
            <w:pPr>
              <w:spacing w:line="240" w:lineRule="auto"/>
              <w:rPr>
                <w:rFonts w:ascii="Times New Roman" w:hAnsi="Times New Roman" w:cs="Times New Roman"/>
                <w:sz w:val="21"/>
                <w:szCs w:val="21"/>
                <w:shd w:val="clear" w:color="auto" w:fill="FFFFFF"/>
              </w:rPr>
            </w:pPr>
          </w:p>
          <w:p w:rsidR="00AC66B0" w:rsidRDefault="00AC66B0" w:rsidP="00A216F2">
            <w:pPr>
              <w:spacing w:line="240" w:lineRule="auto"/>
              <w:rPr>
                <w:rFonts w:ascii="Times New Roman" w:hAnsi="Times New Roman" w:cs="Times New Roman"/>
                <w:sz w:val="21"/>
                <w:szCs w:val="21"/>
                <w:shd w:val="clear" w:color="auto" w:fill="FFFFFF"/>
              </w:rPr>
            </w:pPr>
          </w:p>
          <w:p w:rsidR="00AC66B0" w:rsidRDefault="00AC66B0" w:rsidP="00A216F2">
            <w:pPr>
              <w:spacing w:line="240" w:lineRule="auto"/>
              <w:rPr>
                <w:rFonts w:ascii="Times New Roman" w:hAnsi="Times New Roman" w:cs="Times New Roman"/>
                <w:sz w:val="21"/>
                <w:szCs w:val="21"/>
                <w:shd w:val="clear" w:color="auto" w:fill="FFFFFF"/>
              </w:rPr>
            </w:pPr>
          </w:p>
          <w:p w:rsidR="00AC66B0" w:rsidRDefault="00AC66B0" w:rsidP="00A216F2">
            <w:pPr>
              <w:spacing w:line="240" w:lineRule="auto"/>
              <w:rPr>
                <w:rFonts w:ascii="Times New Roman" w:hAnsi="Times New Roman" w:cs="Times New Roman"/>
                <w:sz w:val="21"/>
                <w:szCs w:val="21"/>
                <w:shd w:val="clear" w:color="auto" w:fill="FFFFFF"/>
              </w:rPr>
            </w:pPr>
          </w:p>
          <w:p w:rsidR="00AC66B0" w:rsidRDefault="00AC66B0" w:rsidP="00A216F2">
            <w:pPr>
              <w:spacing w:line="240" w:lineRule="auto"/>
              <w:rPr>
                <w:rFonts w:ascii="Times New Roman" w:hAnsi="Times New Roman" w:cs="Times New Roman"/>
                <w:sz w:val="21"/>
                <w:szCs w:val="21"/>
                <w:shd w:val="clear" w:color="auto" w:fill="FFFFFF"/>
              </w:rPr>
            </w:pPr>
          </w:p>
          <w:p w:rsidR="00AC66B0" w:rsidRDefault="00AC66B0" w:rsidP="00A216F2">
            <w:pPr>
              <w:spacing w:line="240" w:lineRule="auto"/>
              <w:rPr>
                <w:rFonts w:ascii="Times New Roman" w:hAnsi="Times New Roman" w:cs="Times New Roman"/>
                <w:sz w:val="21"/>
                <w:szCs w:val="21"/>
                <w:shd w:val="clear" w:color="auto" w:fill="FFFFFF"/>
              </w:rPr>
            </w:pPr>
          </w:p>
          <w:p w:rsidR="00AC66B0" w:rsidRDefault="00AC66B0" w:rsidP="00A216F2">
            <w:pPr>
              <w:spacing w:line="240" w:lineRule="auto"/>
              <w:rPr>
                <w:rFonts w:ascii="Times New Roman" w:hAnsi="Times New Roman" w:cs="Times New Roman"/>
                <w:sz w:val="21"/>
                <w:szCs w:val="21"/>
                <w:shd w:val="clear" w:color="auto" w:fill="FFFFFF"/>
              </w:rPr>
            </w:pPr>
          </w:p>
          <w:p w:rsidR="00AC66B0" w:rsidRDefault="00AC66B0" w:rsidP="00A216F2">
            <w:pPr>
              <w:spacing w:line="240" w:lineRule="auto"/>
              <w:rPr>
                <w:rFonts w:ascii="Times New Roman" w:hAnsi="Times New Roman" w:cs="Times New Roman"/>
                <w:sz w:val="21"/>
                <w:szCs w:val="21"/>
                <w:shd w:val="clear" w:color="auto" w:fill="FFFFFF"/>
              </w:rPr>
            </w:pPr>
          </w:p>
          <w:p w:rsidR="00AC66B0" w:rsidRDefault="00AC66B0" w:rsidP="00A216F2">
            <w:pPr>
              <w:spacing w:line="240" w:lineRule="auto"/>
              <w:rPr>
                <w:rFonts w:ascii="Times New Roman" w:hAnsi="Times New Roman" w:cs="Times New Roman"/>
                <w:sz w:val="21"/>
                <w:szCs w:val="21"/>
                <w:shd w:val="clear" w:color="auto" w:fill="FFFFFF"/>
              </w:rPr>
            </w:pPr>
          </w:p>
          <w:p w:rsidR="00AC66B0" w:rsidRDefault="00AC66B0" w:rsidP="00A216F2">
            <w:pPr>
              <w:spacing w:line="240" w:lineRule="auto"/>
              <w:rPr>
                <w:rFonts w:ascii="Times New Roman" w:hAnsi="Times New Roman" w:cs="Times New Roman"/>
                <w:sz w:val="21"/>
                <w:szCs w:val="21"/>
                <w:shd w:val="clear" w:color="auto" w:fill="FFFFFF"/>
              </w:rPr>
            </w:pPr>
          </w:p>
          <w:p w:rsidR="00AC66B0" w:rsidRDefault="00AC66B0" w:rsidP="00A216F2">
            <w:pPr>
              <w:spacing w:line="240" w:lineRule="auto"/>
              <w:rPr>
                <w:rFonts w:ascii="Times New Roman" w:hAnsi="Times New Roman" w:cs="Times New Roman"/>
                <w:sz w:val="21"/>
                <w:szCs w:val="21"/>
                <w:shd w:val="clear" w:color="auto" w:fill="FFFFFF"/>
              </w:rPr>
            </w:pPr>
          </w:p>
          <w:p w:rsidR="00AC66B0" w:rsidRPr="00E1436C" w:rsidRDefault="00AC66B0" w:rsidP="003A5F50">
            <w:pPr>
              <w:spacing w:line="240" w:lineRule="auto"/>
              <w:rPr>
                <w:rFonts w:ascii="Times New Roman" w:hAnsi="Times New Roman" w:cs="Times New Roman"/>
                <w:sz w:val="28"/>
                <w:szCs w:val="24"/>
                <w:shd w:val="clear" w:color="auto" w:fill="FFFFFF"/>
              </w:rPr>
            </w:pPr>
            <w:r w:rsidRPr="00E1436C">
              <w:rPr>
                <w:rFonts w:ascii="Times New Roman" w:hAnsi="Times New Roman" w:cs="Times New Roman"/>
                <w:sz w:val="21"/>
                <w:szCs w:val="21"/>
                <w:shd w:val="clear" w:color="auto" w:fill="FFFFFF"/>
              </w:rPr>
              <w:t>Рефлексия</w:t>
            </w:r>
          </w:p>
          <w:p w:rsidR="00AC66B0" w:rsidRPr="00852B37" w:rsidRDefault="00AC66B0" w:rsidP="003A5F50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52B37">
              <w:rPr>
                <w:rFonts w:ascii="Times New Roman" w:hAnsi="Times New Roman"/>
                <w:b/>
                <w:sz w:val="24"/>
                <w:szCs w:val="24"/>
              </w:rPr>
              <w:t>Цель этапа:</w:t>
            </w:r>
            <w:r w:rsidRPr="00852B37">
              <w:rPr>
                <w:rFonts w:ascii="Times New Roman" w:hAnsi="Times New Roman"/>
                <w:sz w:val="24"/>
                <w:szCs w:val="24"/>
              </w:rPr>
              <w:t xml:space="preserve"> осознание учащимися своей учебной деятельности, самооценка результатов деятельности своей и всего класса.</w:t>
            </w:r>
          </w:p>
          <w:p w:rsidR="00AC66B0" w:rsidRPr="00852B37" w:rsidRDefault="00AC66B0" w:rsidP="003A5F50">
            <w:pPr>
              <w:rPr>
                <w:rFonts w:ascii="Times New Roman" w:hAnsi="Times New Roman"/>
                <w:sz w:val="24"/>
                <w:szCs w:val="24"/>
              </w:rPr>
            </w:pPr>
            <w:r w:rsidRPr="00852B37">
              <w:rPr>
                <w:rFonts w:ascii="Times New Roman" w:hAnsi="Times New Roman"/>
                <w:sz w:val="24"/>
                <w:szCs w:val="24"/>
              </w:rPr>
              <w:t>(2 мин)</w:t>
            </w:r>
          </w:p>
          <w:p w:rsidR="00AC66B0" w:rsidRPr="00852B37" w:rsidRDefault="00AC66B0" w:rsidP="003A5F50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52B37">
              <w:rPr>
                <w:rFonts w:ascii="Times New Roman" w:hAnsi="Times New Roman"/>
                <w:b/>
                <w:sz w:val="24"/>
                <w:szCs w:val="24"/>
              </w:rPr>
              <w:t>Домашнее задание</w:t>
            </w:r>
          </w:p>
          <w:p w:rsidR="00AC66B0" w:rsidRDefault="00AC66B0" w:rsidP="003A5F50">
            <w:pPr>
              <w:spacing w:line="240" w:lineRule="auto"/>
              <w:rPr>
                <w:rFonts w:ascii="Times New Roman" w:hAnsi="Times New Roman" w:cs="Times New Roman"/>
                <w:sz w:val="21"/>
                <w:szCs w:val="21"/>
                <w:shd w:val="clear" w:color="auto" w:fill="FFFFFF"/>
              </w:rPr>
            </w:pPr>
            <w:r w:rsidRPr="00852B37">
              <w:rPr>
                <w:rFonts w:ascii="Times New Roman" w:hAnsi="Times New Roman"/>
                <w:sz w:val="24"/>
                <w:szCs w:val="24"/>
              </w:rPr>
              <w:t>(1 мин)</w:t>
            </w:r>
          </w:p>
          <w:p w:rsidR="00AC66B0" w:rsidRDefault="00AC66B0" w:rsidP="00A216F2">
            <w:pPr>
              <w:spacing w:line="240" w:lineRule="auto"/>
              <w:rPr>
                <w:rFonts w:ascii="Times New Roman" w:hAnsi="Times New Roman" w:cs="Times New Roman"/>
                <w:sz w:val="21"/>
                <w:szCs w:val="21"/>
                <w:shd w:val="clear" w:color="auto" w:fill="FFFFFF"/>
              </w:rPr>
            </w:pPr>
          </w:p>
          <w:p w:rsidR="00AC66B0" w:rsidRPr="00A216F2" w:rsidRDefault="00AC66B0" w:rsidP="00A216F2">
            <w:pPr>
              <w:spacing w:line="240" w:lineRule="auto"/>
              <w:rPr>
                <w:rFonts w:ascii="Times New Roman" w:hAnsi="Times New Roman" w:cs="Times New Roman"/>
                <w:szCs w:val="21"/>
                <w:shd w:val="clear" w:color="auto" w:fill="FFFFFF"/>
              </w:rPr>
            </w:pPr>
          </w:p>
          <w:p w:rsidR="00AC66B0" w:rsidRPr="00B33547" w:rsidRDefault="00AC66B0" w:rsidP="00EE55C3">
            <w:pPr>
              <w:spacing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890" w:type="dxa"/>
          </w:tcPr>
          <w:p w:rsidR="00AC66B0" w:rsidRPr="007A723F" w:rsidRDefault="00AC66B0" w:rsidP="00EE55C3">
            <w:pPr>
              <w:spacing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7A723F">
              <w:rPr>
                <w:rFonts w:ascii="Times New Roman" w:hAnsi="Times New Roman"/>
                <w:b/>
                <w:sz w:val="24"/>
                <w:szCs w:val="24"/>
              </w:rPr>
              <w:t xml:space="preserve">Проверяет готовность к уроку, желает  успеха. </w:t>
            </w:r>
          </w:p>
          <w:p w:rsidR="00AC66B0" w:rsidRDefault="00AC66B0" w:rsidP="00EE55C3">
            <w:pPr>
              <w:spacing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Pr="007A723F">
              <w:rPr>
                <w:rFonts w:ascii="Times New Roman" w:hAnsi="Times New Roman"/>
                <w:i/>
                <w:sz w:val="24"/>
                <w:szCs w:val="24"/>
              </w:rPr>
              <w:t>Как настроение?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i/>
                <w:sz w:val="24"/>
                <w:szCs w:val="24"/>
              </w:rPr>
              <w:t>П</w:t>
            </w:r>
            <w:r w:rsidRPr="00852B37">
              <w:rPr>
                <w:rFonts w:ascii="Times New Roman" w:hAnsi="Times New Roman"/>
                <w:i/>
                <w:sz w:val="24"/>
                <w:szCs w:val="24"/>
              </w:rPr>
              <w:t>остараемся сохранить хорошее настроение на весь оставшийся день. Я надеюсь на вашу активную работу на уроке.</w:t>
            </w:r>
          </w:p>
          <w:p w:rsidR="00AC66B0" w:rsidRDefault="00AC66B0" w:rsidP="00E677FD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C66B0" w:rsidRDefault="00AC66B0" w:rsidP="00E677FD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60A0B">
              <w:rPr>
                <w:rFonts w:ascii="Times New Roman" w:hAnsi="Times New Roman" w:cs="Times New Roman"/>
                <w:sz w:val="24"/>
                <w:szCs w:val="24"/>
              </w:rPr>
              <w:t>- Ребята, посмотрите на сла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й</w:t>
            </w:r>
            <w:r w:rsidRPr="00860A0B">
              <w:rPr>
                <w:rFonts w:ascii="Times New Roman" w:hAnsi="Times New Roman" w:cs="Times New Roman"/>
                <w:sz w:val="24"/>
                <w:szCs w:val="24"/>
              </w:rPr>
              <w:t>д, прочитайте тему урока.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677FD">
              <w:rPr>
                <w:rFonts w:ascii="Times New Roman" w:hAnsi="Times New Roman" w:cs="Times New Roman"/>
                <w:b/>
                <w:sz w:val="24"/>
                <w:szCs w:val="24"/>
              </w:rPr>
              <w:t>(Рассказ о событии)</w:t>
            </w:r>
            <w:r w:rsidRPr="00860A0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AC66B0" w:rsidRDefault="00AC66B0" w:rsidP="00E677FD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Как вы думаете, чему мы сегодня будем учиться на уроке? </w:t>
            </w:r>
            <w:r w:rsidRPr="00E677FD">
              <w:rPr>
                <w:rFonts w:ascii="Times New Roman" w:hAnsi="Times New Roman" w:cs="Times New Roman"/>
                <w:b/>
                <w:sz w:val="24"/>
                <w:szCs w:val="24"/>
              </w:rPr>
              <w:t>(учиться создавать свой рассказ)</w:t>
            </w:r>
          </w:p>
          <w:p w:rsidR="00AC66B0" w:rsidRDefault="00AC66B0" w:rsidP="000F178D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Все верно! Но чтобы перейти к созданию рассказа, давайте вспомним уже изученный вами материал. </w:t>
            </w:r>
          </w:p>
          <w:p w:rsidR="00AC66B0" w:rsidRDefault="00AC66B0" w:rsidP="00E677FD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AC66B0" w:rsidRPr="00852B37" w:rsidRDefault="00AC66B0" w:rsidP="00F31C0C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52B37">
              <w:rPr>
                <w:rFonts w:ascii="Times New Roman" w:hAnsi="Times New Roman"/>
                <w:b/>
                <w:sz w:val="24"/>
                <w:szCs w:val="24"/>
              </w:rPr>
              <w:t>Организует повторение знаний, закрепление умений.</w:t>
            </w:r>
          </w:p>
          <w:p w:rsidR="00AC66B0" w:rsidRDefault="00AC66B0" w:rsidP="00F31C0C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C66B0" w:rsidRDefault="00AC66B0" w:rsidP="00E677FD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Так как мы с вами сегодня будем работать над созданием текста, вспомните, что такое текст? (группа предложений, связанных между собой по смыслу и грамматически)</w:t>
            </w:r>
          </w:p>
          <w:p w:rsidR="00AC66B0" w:rsidRDefault="00AC66B0" w:rsidP="00E677FD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А что такое тема текста, идея?</w:t>
            </w:r>
          </w:p>
          <w:p w:rsidR="00AC66B0" w:rsidRDefault="00AC66B0" w:rsidP="00E677FD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А какого типа речи может быть текст? (описание, повествование и рассуждение)</w:t>
            </w:r>
          </w:p>
          <w:p w:rsidR="00AC66B0" w:rsidRDefault="00AC66B0" w:rsidP="00E677FD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Давайте вспомним прием фотографирования: если речь идет о признаках чего-либо, это какой тип речи? (описание), сколько снимков можно сделать? (один); если речь идет о последовательных действиях, то это какой тип речи? (повествование), Сколько снимков можно сделать? (несколько); и если речь идет о причинах и следствиях событий, наших представлениях и чувствах о них, то это...(рассуждение) Сфотографировать нельзя.</w:t>
            </w:r>
          </w:p>
          <w:p w:rsidR="00AC66B0" w:rsidRDefault="00AC66B0" w:rsidP="00E677FD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А как вы думаете, рассказ о событии к какому типу речи будет относиться? (повествование)</w:t>
            </w:r>
          </w:p>
          <w:p w:rsidR="00AC66B0" w:rsidRDefault="00AC66B0" w:rsidP="00E677FD">
            <w:pPr>
              <w:spacing w:line="240" w:lineRule="auto"/>
              <w:jc w:val="both"/>
              <w:rPr>
                <w:color w:val="333333"/>
                <w:sz w:val="25"/>
                <w:szCs w:val="25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B33547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А что такое рассказ? (</w:t>
            </w:r>
            <w:r w:rsidRPr="00B33547">
              <w:rPr>
                <w:rFonts w:ascii="Times New Roman" w:hAnsi="Times New Roman" w:cs="Times New Roman"/>
                <w:color w:val="auto"/>
                <w:sz w:val="24"/>
                <w:szCs w:val="24"/>
                <w:shd w:val="clear" w:color="auto" w:fill="FFFFFF"/>
              </w:rPr>
              <w:t>повествовательное </w:t>
            </w:r>
            <w:r w:rsidRPr="00B33547">
              <w:rPr>
                <w:rFonts w:ascii="Times New Roman" w:hAnsi="Times New Roman" w:cs="Times New Roman"/>
                <w:b/>
                <w:bCs/>
                <w:color w:val="auto"/>
                <w:sz w:val="24"/>
                <w:szCs w:val="24"/>
                <w:shd w:val="clear" w:color="auto" w:fill="FFFFFF"/>
              </w:rPr>
              <w:t>произведение</w:t>
            </w:r>
            <w:r w:rsidRPr="00B33547">
              <w:rPr>
                <w:rFonts w:ascii="Times New Roman" w:hAnsi="Times New Roman" w:cs="Times New Roman"/>
                <w:color w:val="auto"/>
                <w:sz w:val="24"/>
                <w:szCs w:val="24"/>
                <w:shd w:val="clear" w:color="auto" w:fill="FFFFFF"/>
              </w:rPr>
              <w:t> небольшого размера, Словесное изложение каких-либо событий, произведение прозы маленького объема, лаконично описывающее определенное событие или эпизод из жизни героев)</w:t>
            </w:r>
          </w:p>
          <w:p w:rsidR="00AC66B0" w:rsidRDefault="00AC66B0" w:rsidP="00E677FD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Вы молодцы! А теперь предлагаю вам взглянуть на слайд. </w:t>
            </w:r>
            <w:r w:rsidRPr="00860A0B">
              <w:rPr>
                <w:rFonts w:ascii="Times New Roman" w:hAnsi="Times New Roman" w:cs="Times New Roman"/>
                <w:sz w:val="24"/>
                <w:szCs w:val="24"/>
              </w:rPr>
              <w:t xml:space="preserve">Что изображено на картинке? </w:t>
            </w:r>
          </w:p>
          <w:p w:rsidR="00AC66B0" w:rsidRPr="00860A0B" w:rsidRDefault="00AC66B0" w:rsidP="00E677FD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860A0B">
              <w:rPr>
                <w:rFonts w:ascii="Times New Roman" w:hAnsi="Times New Roman" w:cs="Times New Roman"/>
                <w:sz w:val="24"/>
                <w:szCs w:val="24"/>
              </w:rPr>
              <w:t xml:space="preserve">Как вы думаете, как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бутерброд </w:t>
            </w:r>
            <w:r w:rsidRPr="00860A0B">
              <w:rPr>
                <w:rFonts w:ascii="Times New Roman" w:hAnsi="Times New Roman" w:cs="Times New Roman"/>
                <w:sz w:val="24"/>
                <w:szCs w:val="24"/>
              </w:rPr>
              <w:t xml:space="preserve"> может быть связан с темой урока?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На самом деле, бутерброд напоминает мне структуру написания рассказа. Давайте разбираться!</w:t>
            </w:r>
          </w:p>
          <w:p w:rsidR="00AC66B0" w:rsidRDefault="00AC66B0" w:rsidP="00B33547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Работаем над созданием плана сочинения, структуры рассказа</w:t>
            </w:r>
          </w:p>
          <w:p w:rsidR="00AC66B0" w:rsidRDefault="00AC66B0" w:rsidP="00B33547">
            <w:pPr>
              <w:jc w:val="both"/>
              <w:rPr>
                <w:rFonts w:ascii="Times New Roman" w:hAnsi="Times New Roman"/>
                <w:b/>
              </w:rPr>
            </w:pPr>
            <w:r w:rsidRPr="009D73EC">
              <w:rPr>
                <w:rFonts w:ascii="Times New Roman" w:hAnsi="Times New Roman"/>
              </w:rPr>
              <w:t>- с чего мы начинаем делать бутерброд?</w:t>
            </w:r>
            <w:r>
              <w:rPr>
                <w:rFonts w:ascii="Times New Roman" w:hAnsi="Times New Roman"/>
                <w:b/>
              </w:rPr>
              <w:t xml:space="preserve"> (хлеб)</w:t>
            </w:r>
          </w:p>
          <w:p w:rsidR="00AC66B0" w:rsidRDefault="00AC66B0" w:rsidP="00B33547">
            <w:pPr>
              <w:jc w:val="both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- </w:t>
            </w:r>
            <w:r w:rsidRPr="009D73EC">
              <w:rPr>
                <w:rFonts w:ascii="Times New Roman" w:hAnsi="Times New Roman"/>
              </w:rPr>
              <w:t>а с чего мы начинаем писать текст?</w:t>
            </w:r>
            <w:r>
              <w:rPr>
                <w:rFonts w:ascii="Times New Roman" w:hAnsi="Times New Roman"/>
                <w:b/>
              </w:rPr>
              <w:t xml:space="preserve"> (вступление)</w:t>
            </w:r>
          </w:p>
          <w:p w:rsidR="00AC66B0" w:rsidRDefault="00AC66B0" w:rsidP="00B33547">
            <w:pPr>
              <w:jc w:val="both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- </w:t>
            </w:r>
            <w:r w:rsidRPr="009D73EC">
              <w:rPr>
                <w:rFonts w:ascii="Times New Roman" w:hAnsi="Times New Roman"/>
              </w:rPr>
              <w:t xml:space="preserve">Отлично! переходим к начинке, к </w:t>
            </w:r>
            <w:r w:rsidRPr="009D73EC">
              <w:rPr>
                <w:rFonts w:ascii="Times New Roman" w:hAnsi="Times New Roman"/>
                <w:b/>
              </w:rPr>
              <w:t>основной части.</w:t>
            </w:r>
            <w:r w:rsidRPr="009D73EC">
              <w:rPr>
                <w:rFonts w:ascii="Times New Roman" w:hAnsi="Times New Roman"/>
              </w:rPr>
              <w:t xml:space="preserve"> Что мы сначала положим на бутерброд, чтобы он стал сочным?</w:t>
            </w:r>
            <w:r>
              <w:rPr>
                <w:rFonts w:ascii="Times New Roman" w:hAnsi="Times New Roman"/>
                <w:b/>
              </w:rPr>
              <w:t xml:space="preserve"> (помидор, лист салата, огурчик)</w:t>
            </w:r>
          </w:p>
          <w:p w:rsidR="00AC66B0" w:rsidRDefault="00AC66B0" w:rsidP="00B33547">
            <w:pPr>
              <w:jc w:val="both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- </w:t>
            </w:r>
            <w:r w:rsidRPr="009D73EC">
              <w:rPr>
                <w:rFonts w:ascii="Times New Roman" w:hAnsi="Times New Roman"/>
              </w:rPr>
              <w:t>а в рассказе тогда это какой структурный элемент? с чего начинается действие?</w:t>
            </w:r>
            <w:r>
              <w:rPr>
                <w:rFonts w:ascii="Times New Roman" w:hAnsi="Times New Roman"/>
                <w:b/>
              </w:rPr>
              <w:t xml:space="preserve"> (завязка)</w:t>
            </w:r>
          </w:p>
          <w:p w:rsidR="00AC66B0" w:rsidRDefault="00AC66B0" w:rsidP="00B33547">
            <w:pPr>
              <w:jc w:val="both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- </w:t>
            </w:r>
            <w:r w:rsidRPr="009D73EC">
              <w:rPr>
                <w:rFonts w:ascii="Times New Roman" w:hAnsi="Times New Roman"/>
              </w:rPr>
              <w:t>а теперь добавляем к бутерброду самое вкусное, что?</w:t>
            </w:r>
            <w:r>
              <w:rPr>
                <w:rFonts w:ascii="Times New Roman" w:hAnsi="Times New Roman"/>
                <w:b/>
              </w:rPr>
              <w:t xml:space="preserve"> (колбаса, бекон)</w:t>
            </w:r>
          </w:p>
          <w:p w:rsidR="00AC66B0" w:rsidRDefault="00AC66B0" w:rsidP="00B33547">
            <w:pPr>
              <w:jc w:val="both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- </w:t>
            </w:r>
            <w:r w:rsidRPr="009D73EC">
              <w:rPr>
                <w:rFonts w:ascii="Times New Roman" w:hAnsi="Times New Roman"/>
              </w:rPr>
              <w:t>это в рассказе что? самое интересное, самый напряженный момент?</w:t>
            </w:r>
            <w:r>
              <w:rPr>
                <w:rFonts w:ascii="Times New Roman" w:hAnsi="Times New Roman"/>
                <w:b/>
              </w:rPr>
              <w:t xml:space="preserve"> (кульминация)</w:t>
            </w:r>
          </w:p>
          <w:p w:rsidR="00AC66B0" w:rsidRDefault="00AC66B0" w:rsidP="00B33547">
            <w:pPr>
              <w:jc w:val="both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- </w:t>
            </w:r>
            <w:r w:rsidRPr="009D73EC">
              <w:rPr>
                <w:rFonts w:ascii="Times New Roman" w:hAnsi="Times New Roman"/>
              </w:rPr>
              <w:t>Хорошо! Но какой бутерброд с колбасой и без...(</w:t>
            </w:r>
            <w:r>
              <w:rPr>
                <w:rFonts w:ascii="Times New Roman" w:hAnsi="Times New Roman"/>
                <w:b/>
              </w:rPr>
              <w:t>сыра)</w:t>
            </w:r>
          </w:p>
          <w:p w:rsidR="00AC66B0" w:rsidRPr="009D73EC" w:rsidRDefault="00AC66B0" w:rsidP="00B33547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 xml:space="preserve">- </w:t>
            </w:r>
            <w:r w:rsidRPr="009D73EC">
              <w:rPr>
                <w:rFonts w:ascii="Times New Roman" w:hAnsi="Times New Roman"/>
              </w:rPr>
              <w:t xml:space="preserve">это получается </w:t>
            </w:r>
            <w:r w:rsidRPr="00814D34">
              <w:rPr>
                <w:rFonts w:ascii="Times New Roman" w:hAnsi="Times New Roman"/>
                <w:b/>
              </w:rPr>
              <w:t>развязка.</w:t>
            </w:r>
          </w:p>
          <w:p w:rsidR="00AC66B0" w:rsidRDefault="00AC66B0" w:rsidP="00B33547">
            <w:pPr>
              <w:jc w:val="both"/>
              <w:rPr>
                <w:rFonts w:ascii="Times New Roman" w:hAnsi="Times New Roman"/>
                <w:b/>
              </w:rPr>
            </w:pPr>
            <w:r w:rsidRPr="009D73EC">
              <w:rPr>
                <w:rFonts w:ascii="Times New Roman" w:hAnsi="Times New Roman"/>
              </w:rPr>
              <w:t>- ну и завершаем мы бутерброд чем?</w:t>
            </w:r>
            <w:r>
              <w:rPr>
                <w:rFonts w:ascii="Times New Roman" w:hAnsi="Times New Roman"/>
                <w:b/>
              </w:rPr>
              <w:t xml:space="preserve"> (хлебом)</w:t>
            </w:r>
          </w:p>
          <w:p w:rsidR="00AC66B0" w:rsidRPr="009D73EC" w:rsidRDefault="00AC66B0" w:rsidP="00B33547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 xml:space="preserve">- </w:t>
            </w:r>
            <w:r w:rsidRPr="009D73EC">
              <w:rPr>
                <w:rFonts w:ascii="Times New Roman" w:hAnsi="Times New Roman"/>
              </w:rPr>
              <w:t xml:space="preserve">это </w:t>
            </w:r>
            <w:r w:rsidRPr="009D73EC">
              <w:rPr>
                <w:rFonts w:ascii="Times New Roman" w:hAnsi="Times New Roman"/>
                <w:b/>
              </w:rPr>
              <w:t>заключение.</w:t>
            </w:r>
          </w:p>
          <w:p w:rsidR="00AC66B0" w:rsidRDefault="00AC66B0" w:rsidP="00B33547">
            <w:pPr>
              <w:jc w:val="both"/>
              <w:rPr>
                <w:rFonts w:ascii="Times New Roman" w:hAnsi="Times New Roman"/>
              </w:rPr>
            </w:pPr>
            <w:r w:rsidRPr="009D73EC">
              <w:rPr>
                <w:rFonts w:ascii="Times New Roman" w:hAnsi="Times New Roman"/>
              </w:rPr>
              <w:t>- Вот видите, какая у нас с вами фантазия! Давайте ее развивать дальше!</w:t>
            </w:r>
          </w:p>
          <w:p w:rsidR="00AC66B0" w:rsidRDefault="00AC66B0" w:rsidP="009D73E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- Найдите в учебнике упр. 729 (576). Давайте прочитаем этот текст. </w:t>
            </w:r>
          </w:p>
          <w:p w:rsidR="00AC66B0" w:rsidRDefault="00AC66B0" w:rsidP="009D73E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 Что вы думаете об этом методе обучения сочинению?</w:t>
            </w:r>
          </w:p>
          <w:p w:rsidR="00AC66B0" w:rsidRDefault="00AC66B0" w:rsidP="001007F9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 Давайте попробуем его применить!</w:t>
            </w:r>
          </w:p>
          <w:p w:rsidR="00AC66B0" w:rsidRDefault="00AC66B0" w:rsidP="003B7A7E">
            <w:pPr>
              <w:jc w:val="center"/>
              <w:rPr>
                <w:rFonts w:ascii="Times New Roman" w:hAnsi="Times New Roman"/>
                <w:b/>
              </w:rPr>
            </w:pPr>
            <w:r w:rsidRPr="003B7A7E">
              <w:rPr>
                <w:rFonts w:ascii="Times New Roman" w:hAnsi="Times New Roman"/>
                <w:b/>
              </w:rPr>
              <w:t>Работа с несплошными текстами</w:t>
            </w:r>
            <w:r>
              <w:rPr>
                <w:rFonts w:ascii="Times New Roman" w:hAnsi="Times New Roman"/>
                <w:b/>
              </w:rPr>
              <w:t xml:space="preserve">, </w:t>
            </w:r>
          </w:p>
          <w:p w:rsidR="00AC66B0" w:rsidRPr="003B7A7E" w:rsidRDefault="00AC66B0" w:rsidP="003B7A7E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составление плана сочинения</w:t>
            </w:r>
          </w:p>
          <w:p w:rsidR="00AC66B0" w:rsidRDefault="00AC66B0" w:rsidP="001007F9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- Как вы видите, одним из героев рассказа является бутерброд. </w:t>
            </w:r>
          </w:p>
          <w:p w:rsidR="00AC66B0" w:rsidRDefault="00AC66B0" w:rsidP="001007F9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 Посмотрите на картинку, вспомните, о чем мечтал бутерброд? (попасть в кино)</w:t>
            </w:r>
          </w:p>
          <w:p w:rsidR="00AC66B0" w:rsidRDefault="00AC66B0" w:rsidP="001007F9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 А давайте продолжим этот рассказ так, чтобы мечта героя сбылась.</w:t>
            </w:r>
          </w:p>
          <w:p w:rsidR="00AC66B0" w:rsidRDefault="00AC66B0" w:rsidP="001007F9">
            <w:pPr>
              <w:jc w:val="both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- </w:t>
            </w:r>
            <w:r w:rsidRPr="00A36297">
              <w:rPr>
                <w:rFonts w:ascii="Times New Roman" w:hAnsi="Times New Roman"/>
              </w:rPr>
              <w:t>Какой структурный элемент у нас уже имеется?</w:t>
            </w:r>
            <w:r>
              <w:rPr>
                <w:rFonts w:ascii="Times New Roman" w:hAnsi="Times New Roman"/>
                <w:b/>
              </w:rPr>
              <w:t xml:space="preserve"> (Вступление). </w:t>
            </w:r>
            <w:r w:rsidRPr="00A36297">
              <w:rPr>
                <w:rFonts w:ascii="Times New Roman" w:hAnsi="Times New Roman"/>
              </w:rPr>
              <w:t>На какой фразе текст обрывается?</w:t>
            </w:r>
            <w:r>
              <w:rPr>
                <w:rFonts w:ascii="Times New Roman" w:hAnsi="Times New Roman"/>
                <w:b/>
              </w:rPr>
              <w:t xml:space="preserve"> (Но вот однажды...) </w:t>
            </w:r>
          </w:p>
          <w:p w:rsidR="00AC66B0" w:rsidRDefault="00AC66B0" w:rsidP="001007F9">
            <w:pPr>
              <w:jc w:val="both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- </w:t>
            </w:r>
            <w:r w:rsidRPr="00A36297">
              <w:rPr>
                <w:rFonts w:ascii="Times New Roman" w:hAnsi="Times New Roman"/>
              </w:rPr>
              <w:t>Посмотрите на памятку в учебнике "Как строить рассказ о событии". Прочитайте первый пункт и скажите, что нам необходимо добавить во вступление?</w:t>
            </w:r>
            <w:r>
              <w:rPr>
                <w:rFonts w:ascii="Times New Roman" w:hAnsi="Times New Roman"/>
                <w:b/>
              </w:rPr>
              <w:t xml:space="preserve"> (место, участники) </w:t>
            </w:r>
          </w:p>
          <w:p w:rsidR="00AC66B0" w:rsidRDefault="00AC66B0" w:rsidP="001007F9">
            <w:pPr>
              <w:jc w:val="both"/>
              <w:rPr>
                <w:rFonts w:ascii="Times New Roman" w:hAnsi="Times New Roman"/>
                <w:b/>
              </w:rPr>
            </w:pPr>
            <w:r w:rsidRPr="00A36297">
              <w:rPr>
                <w:rFonts w:ascii="Times New Roman" w:hAnsi="Times New Roman"/>
              </w:rPr>
              <w:t>- Допишите в план</w:t>
            </w:r>
            <w:r>
              <w:rPr>
                <w:rFonts w:ascii="Times New Roman" w:hAnsi="Times New Roman"/>
                <w:b/>
              </w:rPr>
              <w:t xml:space="preserve"> (где? когда? кто?)</w:t>
            </w:r>
          </w:p>
          <w:p w:rsidR="00AC66B0" w:rsidRDefault="00AC66B0" w:rsidP="00A36297">
            <w:pPr>
              <w:jc w:val="both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- </w:t>
            </w:r>
            <w:r w:rsidRPr="00A36297">
              <w:rPr>
                <w:rFonts w:ascii="Times New Roman" w:hAnsi="Times New Roman"/>
              </w:rPr>
              <w:t>Давайте продолжим эту фразу</w:t>
            </w:r>
            <w:r>
              <w:rPr>
                <w:rFonts w:ascii="Times New Roman" w:hAnsi="Times New Roman"/>
              </w:rPr>
              <w:t>, используя следующую картинку. Не забудьте указать  место, время и героев.</w:t>
            </w:r>
            <w:r>
              <w:rPr>
                <w:rFonts w:ascii="Times New Roman" w:hAnsi="Times New Roman"/>
                <w:b/>
              </w:rPr>
              <w:t xml:space="preserve"> (Но вот однажды...Бутерброд и пакет пошли гулять в парк. )</w:t>
            </w:r>
          </w:p>
          <w:p w:rsidR="00AC66B0" w:rsidRDefault="00AC66B0" w:rsidP="00A36297">
            <w:pPr>
              <w:jc w:val="both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- </w:t>
            </w:r>
            <w:r w:rsidRPr="007E1D20">
              <w:rPr>
                <w:rFonts w:ascii="Times New Roman" w:hAnsi="Times New Roman"/>
              </w:rPr>
              <w:t xml:space="preserve">Переходим к основной части. Начинаем с завязки. Посмотрите в учебнике, о чем дальше мы должны написать? Напишите в плане вопрос: </w:t>
            </w:r>
            <w:r w:rsidRPr="007E1D20">
              <w:rPr>
                <w:rFonts w:ascii="Times New Roman" w:hAnsi="Times New Roman"/>
                <w:b/>
              </w:rPr>
              <w:t>с чего все начиналось?</w:t>
            </w:r>
          </w:p>
          <w:p w:rsidR="00AC66B0" w:rsidRDefault="00AC66B0" w:rsidP="00A36297">
            <w:pPr>
              <w:jc w:val="both"/>
              <w:rPr>
                <w:rFonts w:ascii="Times New Roman" w:hAnsi="Times New Roman"/>
                <w:b/>
                <w:i/>
              </w:rPr>
            </w:pPr>
            <w:r>
              <w:rPr>
                <w:rFonts w:ascii="Times New Roman" w:hAnsi="Times New Roman"/>
                <w:b/>
              </w:rPr>
              <w:t xml:space="preserve">- </w:t>
            </w:r>
            <w:r w:rsidRPr="00AA10EA">
              <w:rPr>
                <w:rFonts w:ascii="Times New Roman" w:hAnsi="Times New Roman"/>
              </w:rPr>
              <w:t>а теперь давайте придумаем начало события</w:t>
            </w:r>
            <w:r>
              <w:rPr>
                <w:rFonts w:ascii="Times New Roman" w:hAnsi="Times New Roman"/>
                <w:b/>
              </w:rPr>
              <w:t xml:space="preserve"> ( </w:t>
            </w:r>
            <w:r w:rsidRPr="007F7DF8">
              <w:rPr>
                <w:rFonts w:ascii="Times New Roman" w:hAnsi="Times New Roman"/>
                <w:b/>
                <w:i/>
              </w:rPr>
              <w:t>Они устали и решили посидеть на лавочке, отдохнуть. Но подул ветер и пошёл снег. Друзья замёрзли и отправились домой.</w:t>
            </w:r>
            <w:r>
              <w:rPr>
                <w:rFonts w:ascii="Times New Roman" w:hAnsi="Times New Roman"/>
                <w:b/>
                <w:i/>
              </w:rPr>
              <w:t>)</w:t>
            </w:r>
          </w:p>
          <w:p w:rsidR="00AC66B0" w:rsidRDefault="00AC66B0" w:rsidP="007F7DF8">
            <w:pPr>
              <w:jc w:val="both"/>
              <w:rPr>
                <w:rFonts w:ascii="Times New Roman" w:hAnsi="Times New Roman"/>
                <w:b/>
                <w:i/>
              </w:rPr>
            </w:pPr>
            <w:r>
              <w:rPr>
                <w:rFonts w:ascii="Times New Roman" w:hAnsi="Times New Roman"/>
                <w:b/>
              </w:rPr>
              <w:t xml:space="preserve">- </w:t>
            </w:r>
            <w:r w:rsidRPr="007F7DF8">
              <w:rPr>
                <w:rFonts w:ascii="Times New Roman" w:hAnsi="Times New Roman"/>
              </w:rPr>
              <w:t>Переходим к самому напряженному моменту</w:t>
            </w:r>
            <w:r>
              <w:rPr>
                <w:rFonts w:ascii="Times New Roman" w:hAnsi="Times New Roman"/>
                <w:b/>
              </w:rPr>
              <w:t xml:space="preserve"> - кульминации. </w:t>
            </w:r>
            <w:r w:rsidRPr="007F7DF8">
              <w:rPr>
                <w:rFonts w:ascii="Times New Roman" w:hAnsi="Times New Roman"/>
              </w:rPr>
              <w:t>Прочитайте в учебнике, что мы должны придумать дальше?</w:t>
            </w:r>
            <w:r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  <w:b/>
              </w:rPr>
              <w:t>(запишите: как развивались события?) (</w:t>
            </w:r>
            <w:r w:rsidRPr="007D22AA">
              <w:rPr>
                <w:rFonts w:ascii="Times New Roman" w:hAnsi="Times New Roman"/>
                <w:b/>
                <w:i/>
              </w:rPr>
              <w:t>Когда ребята шли домой, Бутерброд вдруг увидел на дороге какую-то бумажку. Он поднял её, чтобы выбросить в мусорный бак. Но никто не ожидал, что это был билет в кинотеатр</w:t>
            </w:r>
            <w:r>
              <w:rPr>
                <w:rFonts w:ascii="Times New Roman" w:hAnsi="Times New Roman"/>
                <w:b/>
                <w:i/>
              </w:rPr>
              <w:t>)</w:t>
            </w:r>
          </w:p>
          <w:p w:rsidR="00AC66B0" w:rsidRDefault="00AC66B0" w:rsidP="007D22AA">
            <w:pPr>
              <w:jc w:val="both"/>
              <w:rPr>
                <w:rFonts w:ascii="Times New Roman" w:hAnsi="Times New Roman" w:cs="Times New Roman"/>
                <w:b/>
                <w:bCs/>
                <w:iCs/>
              </w:rPr>
            </w:pPr>
            <w:r>
              <w:rPr>
                <w:rFonts w:ascii="Times New Roman" w:hAnsi="Times New Roman"/>
                <w:b/>
                <w:i/>
              </w:rPr>
              <w:t xml:space="preserve">- А теперь давайте придумаем </w:t>
            </w:r>
            <w:r>
              <w:rPr>
                <w:rFonts w:ascii="Times New Roman" w:hAnsi="Times New Roman" w:cs="Times New Roman"/>
                <w:bCs/>
                <w:iCs/>
              </w:rPr>
              <w:t xml:space="preserve">Развязку. Исполним мечту Бутерброда! </w:t>
            </w:r>
            <w:r w:rsidRPr="007D22AA">
              <w:rPr>
                <w:rFonts w:ascii="Times New Roman" w:hAnsi="Times New Roman" w:cs="Times New Roman"/>
                <w:bCs/>
                <w:iCs/>
              </w:rPr>
              <w:t xml:space="preserve"> </w:t>
            </w:r>
            <w:r w:rsidRPr="007D22AA">
              <w:rPr>
                <w:rFonts w:ascii="Times New Roman" w:hAnsi="Times New Roman" w:cs="Times New Roman"/>
                <w:b/>
                <w:bCs/>
                <w:iCs/>
              </w:rPr>
              <w:t>(какие чувства испытывали? Чем закончилось событие?)</w:t>
            </w:r>
          </w:p>
          <w:p w:rsidR="00AC66B0" w:rsidRPr="00F963F0" w:rsidRDefault="00AC66B0" w:rsidP="00F963F0">
            <w:pPr>
              <w:rPr>
                <w:bCs/>
                <w:iCs/>
              </w:rPr>
            </w:pPr>
            <w:r>
              <w:rPr>
                <w:rFonts w:ascii="Times New Roman" w:hAnsi="Times New Roman" w:cs="Times New Roman"/>
                <w:b/>
                <w:bCs/>
                <w:iCs/>
              </w:rPr>
              <w:t xml:space="preserve">- </w:t>
            </w:r>
            <w:r w:rsidRPr="00F963F0">
              <w:rPr>
                <w:rFonts w:ascii="Times New Roman" w:hAnsi="Times New Roman" w:cs="Times New Roman"/>
                <w:bCs/>
                <w:iCs/>
              </w:rPr>
              <w:t>Рассмотрите содержание билета. На какой фильм отправим героев? В какое время суток? Какого числа?</w:t>
            </w:r>
            <w:r>
              <w:rPr>
                <w:rFonts w:ascii="Times New Roman" w:hAnsi="Times New Roman" w:cs="Times New Roman"/>
                <w:bCs/>
                <w:iCs/>
              </w:rPr>
              <w:t xml:space="preserve"> (</w:t>
            </w:r>
            <w:r w:rsidRPr="00F963F0">
              <w:rPr>
                <w:bCs/>
                <w:i/>
                <w:iCs/>
              </w:rPr>
              <w:t xml:space="preserve">Бутерброд очень обрадовался, потому что давно мечтал попасть в кино. Он сразу объяснил Пакету, что это такое, и предложил ему сходить посмотреть фильм </w:t>
            </w:r>
            <w:r w:rsidRPr="00F963F0">
              <w:rPr>
                <w:b/>
                <w:bCs/>
                <w:i/>
                <w:iCs/>
              </w:rPr>
              <w:t>«Чебурашка»</w:t>
            </w:r>
            <w:r w:rsidRPr="00F963F0">
              <w:rPr>
                <w:bCs/>
                <w:i/>
                <w:iCs/>
              </w:rPr>
              <w:t>,</w:t>
            </w:r>
            <w:r w:rsidRPr="00F963F0">
              <w:rPr>
                <w:b/>
                <w:bCs/>
                <w:i/>
                <w:iCs/>
              </w:rPr>
              <w:t xml:space="preserve"> </w:t>
            </w:r>
            <w:r w:rsidRPr="00F963F0">
              <w:rPr>
                <w:bCs/>
                <w:i/>
                <w:iCs/>
              </w:rPr>
              <w:t xml:space="preserve">который показывали именно в этот день, </w:t>
            </w:r>
            <w:r w:rsidRPr="00F963F0">
              <w:rPr>
                <w:b/>
                <w:bCs/>
                <w:i/>
                <w:iCs/>
              </w:rPr>
              <w:t xml:space="preserve">22 января. </w:t>
            </w:r>
            <w:r w:rsidRPr="00F963F0">
              <w:rPr>
                <w:bCs/>
                <w:i/>
                <w:iCs/>
              </w:rPr>
              <w:t xml:space="preserve">Пакет с удовольствием согласился. </w:t>
            </w:r>
            <w:r w:rsidRPr="00F963F0">
              <w:rPr>
                <w:b/>
                <w:bCs/>
                <w:i/>
                <w:iCs/>
              </w:rPr>
              <w:t>Вечером</w:t>
            </w:r>
            <w:r w:rsidRPr="00F963F0">
              <w:rPr>
                <w:bCs/>
                <w:i/>
                <w:iCs/>
              </w:rPr>
              <w:t xml:space="preserve"> друзья отправились в кинотеатр.</w:t>
            </w:r>
            <w:r>
              <w:rPr>
                <w:bCs/>
                <w:i/>
                <w:iCs/>
              </w:rPr>
              <w:t>)</w:t>
            </w:r>
          </w:p>
          <w:p w:rsidR="00AC66B0" w:rsidRPr="00F963F0" w:rsidRDefault="00AC66B0" w:rsidP="007D22AA">
            <w:pPr>
              <w:jc w:val="both"/>
              <w:rPr>
                <w:rFonts w:ascii="Times New Roman" w:hAnsi="Times New Roman" w:cs="Times New Roman"/>
                <w:bCs/>
                <w:iCs/>
              </w:rPr>
            </w:pPr>
            <w:r>
              <w:rPr>
                <w:rFonts w:ascii="Times New Roman" w:hAnsi="Times New Roman" w:cs="Times New Roman"/>
                <w:bCs/>
                <w:iCs/>
              </w:rPr>
              <w:t xml:space="preserve">- А теперь давайте подытожим. Посмотрите в учебнике, как можно завершить рассказ? (Запишите: что и почему осталось в памяти?) Придумайте </w:t>
            </w:r>
            <w:r w:rsidRPr="00F963F0">
              <w:rPr>
                <w:rFonts w:ascii="Times New Roman" w:hAnsi="Times New Roman" w:cs="Times New Roman"/>
                <w:b/>
                <w:bCs/>
                <w:iCs/>
              </w:rPr>
              <w:t>заключение</w:t>
            </w:r>
            <w:r>
              <w:rPr>
                <w:rFonts w:ascii="Times New Roman" w:hAnsi="Times New Roman" w:cs="Times New Roman"/>
                <w:b/>
                <w:bCs/>
                <w:iCs/>
              </w:rPr>
              <w:t>. (</w:t>
            </w:r>
            <w:r w:rsidRPr="00F31C0C">
              <w:rPr>
                <w:rFonts w:ascii="Times New Roman" w:hAnsi="Times New Roman" w:cs="Times New Roman"/>
                <w:b/>
                <w:bCs/>
                <w:i/>
                <w:iCs/>
              </w:rPr>
              <w:t>Ребятам очень понравился фильм. Этот день они не забудут никогда, потому что Пакет узнал, что такое кинотеатр, а Бутерброд исполнил свою мечту.</w:t>
            </w:r>
            <w:r>
              <w:rPr>
                <w:rFonts w:ascii="Times New Roman" w:hAnsi="Times New Roman" w:cs="Times New Roman"/>
                <w:b/>
                <w:bCs/>
                <w:i/>
                <w:iCs/>
              </w:rPr>
              <w:t xml:space="preserve">) </w:t>
            </w:r>
          </w:p>
          <w:p w:rsidR="00AC66B0" w:rsidRDefault="00AC66B0" w:rsidP="007D22AA">
            <w:pPr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-Давайте послушаем, что у вас получилось.</w:t>
            </w:r>
          </w:p>
          <w:p w:rsidR="00AC66B0" w:rsidRPr="00E1436C" w:rsidRDefault="00AC66B0" w:rsidP="00E1436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Объясняет</w:t>
            </w:r>
            <w:r w:rsidRPr="00E1436C">
              <w:rPr>
                <w:rFonts w:ascii="Times New Roman" w:hAnsi="Times New Roman"/>
                <w:b/>
                <w:sz w:val="24"/>
                <w:szCs w:val="24"/>
              </w:rPr>
              <w:t xml:space="preserve"> д.з.</w:t>
            </w:r>
          </w:p>
          <w:p w:rsidR="00AC66B0" w:rsidRDefault="00AC66B0" w:rsidP="007D22AA">
            <w:pPr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 xml:space="preserve">- Молодцы! Итак, на следующем уроке вы будете писать сочинение-рассказ на тему из упр. 729. Подумайте, о каком интересном событии можно написать? Подумайте над темой и содержанием своего сочинения. Используя план рассказа, напишите рассказ на черновике и не забудьте его принести на следующий урок. </w:t>
            </w:r>
          </w:p>
          <w:p w:rsidR="00AC66B0" w:rsidRDefault="00AC66B0" w:rsidP="007D22AA">
            <w:pPr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 xml:space="preserve">- Давайте проверим, у всех ли получился такой план? </w:t>
            </w:r>
          </w:p>
          <w:p w:rsidR="00AC66B0" w:rsidRDefault="00AC66B0" w:rsidP="00E1436C">
            <w:pPr>
              <w:spacing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852B37">
              <w:rPr>
                <w:rFonts w:ascii="Times New Roman" w:hAnsi="Times New Roman"/>
                <w:b/>
                <w:sz w:val="24"/>
                <w:szCs w:val="24"/>
              </w:rPr>
              <w:t>Организует ОЦЕНОЧНУЮ рефлексию,  организует самооценку результатов учащихся.</w:t>
            </w:r>
          </w:p>
          <w:p w:rsidR="00AC66B0" w:rsidRDefault="00AC66B0" w:rsidP="007D22AA">
            <w:pPr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AC66B0" w:rsidRDefault="00AC66B0" w:rsidP="007D22AA">
            <w:pPr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- Итак, подведем итоги:</w:t>
            </w:r>
          </w:p>
          <w:p w:rsidR="00AC66B0" w:rsidRDefault="00AC66B0" w:rsidP="007D22AA">
            <w:pPr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-Ребята, кто понял, как писать свои рассказы и уверен, что справится с д.з?</w:t>
            </w:r>
          </w:p>
          <w:p w:rsidR="00AC66B0" w:rsidRDefault="00AC66B0" w:rsidP="007D22AA">
            <w:pPr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 xml:space="preserve">- А у кого есть сомнения и кому придется еще раз изучить этот материал дома перед выполнение дз? </w:t>
            </w:r>
          </w:p>
          <w:p w:rsidR="00AC66B0" w:rsidRPr="00475E84" w:rsidRDefault="00AC66B0" w:rsidP="00475E84">
            <w:pPr>
              <w:jc w:val="center"/>
              <w:rPr>
                <w:b/>
              </w:rPr>
            </w:pPr>
            <w:r w:rsidRPr="00475E84">
              <w:rPr>
                <w:rFonts w:ascii="Times New Roman" w:hAnsi="Times New Roman"/>
                <w:b/>
                <w:sz w:val="24"/>
                <w:szCs w:val="24"/>
              </w:rPr>
              <w:t>Выставляет отметку за активную работу на уроке</w:t>
            </w:r>
          </w:p>
          <w:p w:rsidR="00AC66B0" w:rsidRPr="007F7DF8" w:rsidRDefault="00AC66B0" w:rsidP="007F7DF8">
            <w:pPr>
              <w:jc w:val="both"/>
              <w:rPr>
                <w:rFonts w:ascii="Times New Roman" w:hAnsi="Times New Roman"/>
                <w:b/>
              </w:rPr>
            </w:pPr>
          </w:p>
        </w:tc>
        <w:tc>
          <w:tcPr>
            <w:tcW w:w="4019" w:type="dxa"/>
          </w:tcPr>
          <w:p w:rsidR="00AC66B0" w:rsidRDefault="00AC66B0" w:rsidP="00EE55C3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52B37">
              <w:rPr>
                <w:rFonts w:ascii="Times New Roman" w:hAnsi="Times New Roman"/>
                <w:sz w:val="24"/>
                <w:szCs w:val="24"/>
              </w:rPr>
              <w:t>Настраиваются на успешную работу на уроке.</w:t>
            </w:r>
          </w:p>
          <w:p w:rsidR="00AC66B0" w:rsidRDefault="00AC66B0" w:rsidP="00EE55C3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AC66B0" w:rsidRDefault="00AC66B0" w:rsidP="00EE55C3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AC66B0" w:rsidRDefault="00AC66B0" w:rsidP="00EE55C3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AC66B0" w:rsidRDefault="00AC66B0" w:rsidP="00EE55C3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AC66B0" w:rsidRDefault="00AC66B0" w:rsidP="000F178D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отвечают на вопросы, формулируют цель урока.</w:t>
            </w:r>
          </w:p>
          <w:p w:rsidR="00AC66B0" w:rsidRDefault="00AC66B0" w:rsidP="000F178D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AC66B0" w:rsidRDefault="00AC66B0" w:rsidP="000F178D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AC66B0" w:rsidRDefault="00AC66B0" w:rsidP="000F178D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AC66B0" w:rsidRDefault="00AC66B0" w:rsidP="000F178D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AC66B0" w:rsidRDefault="00AC66B0" w:rsidP="000F178D">
            <w:pPr>
              <w:spacing w:line="240" w:lineRule="auto"/>
            </w:pPr>
            <w:r>
              <w:t>развитие умений создавать текст в соответствии с заданным стилем и типом речи.</w:t>
            </w:r>
          </w:p>
          <w:p w:rsidR="00AC66B0" w:rsidRDefault="00AC66B0" w:rsidP="000F178D">
            <w:pPr>
              <w:spacing w:line="240" w:lineRule="auto"/>
            </w:pPr>
          </w:p>
          <w:p w:rsidR="00AC66B0" w:rsidRPr="00852B37" w:rsidRDefault="00AC66B0" w:rsidP="000F178D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 w:rsidRPr="00852B37">
              <w:rPr>
                <w:rFonts w:ascii="Times New Roman" w:hAnsi="Times New Roman"/>
                <w:sz w:val="24"/>
                <w:szCs w:val="24"/>
              </w:rPr>
              <w:t>твечают на поставленные вопросы, доказывают правильность своего ответа.</w:t>
            </w:r>
          </w:p>
          <w:p w:rsidR="00AC66B0" w:rsidRPr="00852B37" w:rsidRDefault="00AC66B0" w:rsidP="000F178D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AC66B0" w:rsidRDefault="00AC66B0" w:rsidP="000F178D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AC66B0" w:rsidRDefault="00AC66B0" w:rsidP="000F178D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AC66B0" w:rsidRDefault="00AC66B0" w:rsidP="000F178D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AC66B0" w:rsidRDefault="00AC66B0" w:rsidP="000F178D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AC66B0" w:rsidRDefault="00AC66B0" w:rsidP="000F178D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AC66B0" w:rsidRDefault="00AC66B0" w:rsidP="000F178D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AC66B0" w:rsidRDefault="00AC66B0" w:rsidP="000F178D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AC66B0" w:rsidRDefault="00AC66B0" w:rsidP="000F178D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AC66B0" w:rsidRDefault="00AC66B0" w:rsidP="000F178D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AC66B0" w:rsidRDefault="00AC66B0" w:rsidP="000F178D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AC66B0" w:rsidRDefault="00AC66B0" w:rsidP="000F178D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AC66B0" w:rsidRDefault="00AC66B0" w:rsidP="000F178D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AC66B0" w:rsidRDefault="00AC66B0" w:rsidP="000F178D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AC66B0" w:rsidRDefault="00AC66B0" w:rsidP="000F178D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AC66B0" w:rsidRDefault="00AC66B0" w:rsidP="000F178D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AC66B0" w:rsidRDefault="00AC66B0" w:rsidP="000F178D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AC66B0" w:rsidRDefault="00AC66B0" w:rsidP="000F178D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AC66B0" w:rsidRDefault="00AC66B0" w:rsidP="000F178D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AC66B0" w:rsidRDefault="00AC66B0" w:rsidP="000F178D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AC66B0" w:rsidRDefault="00AC66B0" w:rsidP="000F178D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AC66B0" w:rsidRDefault="00AC66B0" w:rsidP="000F178D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AC66B0" w:rsidRDefault="00AC66B0" w:rsidP="000F178D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AC66B0" w:rsidRDefault="00AC66B0" w:rsidP="000F178D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AC66B0" w:rsidRDefault="00AC66B0" w:rsidP="000F178D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AC66B0" w:rsidRDefault="00AC66B0" w:rsidP="000F178D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AC66B0" w:rsidRDefault="00AC66B0" w:rsidP="000F178D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AC66B0" w:rsidRDefault="00AC66B0" w:rsidP="000F178D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AC66B0" w:rsidRDefault="00AC66B0" w:rsidP="000F178D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AC66B0" w:rsidRDefault="00AC66B0" w:rsidP="000F178D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AC66B0" w:rsidRDefault="00AC66B0" w:rsidP="000F178D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AC66B0" w:rsidRDefault="00AC66B0" w:rsidP="000F178D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AC66B0" w:rsidRDefault="00AC66B0" w:rsidP="000F178D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AC66B0" w:rsidRDefault="00AC66B0" w:rsidP="000F178D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AC66B0" w:rsidRDefault="00AC66B0" w:rsidP="000F178D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AC66B0" w:rsidRDefault="00AC66B0" w:rsidP="000F178D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AC66B0" w:rsidRDefault="00AC66B0" w:rsidP="000F178D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AC66B0" w:rsidRDefault="00AC66B0" w:rsidP="000F178D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AC66B0" w:rsidRDefault="00AC66B0" w:rsidP="000F178D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AC66B0" w:rsidRDefault="00AC66B0" w:rsidP="000F178D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AC66B0" w:rsidRDefault="00AC66B0" w:rsidP="000F178D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AC66B0" w:rsidRDefault="00AC66B0" w:rsidP="000F178D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AC66B0" w:rsidRDefault="00AC66B0" w:rsidP="000F178D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AC66B0" w:rsidRDefault="00AC66B0" w:rsidP="000F178D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AC66B0" w:rsidRDefault="00AC66B0" w:rsidP="000F178D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AC66B0" w:rsidRDefault="00AC66B0" w:rsidP="000F178D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AC66B0" w:rsidRDefault="00AC66B0" w:rsidP="000F178D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AC66B0" w:rsidRDefault="00AC66B0" w:rsidP="000F178D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AC66B0" w:rsidRDefault="00AC66B0" w:rsidP="000F178D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AC66B0" w:rsidRDefault="00AC66B0" w:rsidP="000F178D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AC66B0" w:rsidRDefault="00AC66B0" w:rsidP="000F178D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AC66B0" w:rsidRDefault="00AC66B0" w:rsidP="000F178D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AC66B0" w:rsidRDefault="00AC66B0" w:rsidP="000F178D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AC66B0" w:rsidRDefault="00AC66B0" w:rsidP="000F178D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AC66B0" w:rsidRDefault="00AC66B0" w:rsidP="000F178D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AC66B0" w:rsidRDefault="00AC66B0" w:rsidP="000F178D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AC66B0" w:rsidRDefault="00AC66B0" w:rsidP="000F178D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AC66B0" w:rsidRDefault="00AC66B0" w:rsidP="000F178D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AC66B0" w:rsidRDefault="00AC66B0" w:rsidP="000F178D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AC66B0" w:rsidRDefault="00AC66B0" w:rsidP="000F178D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AC66B0" w:rsidRDefault="00AC66B0" w:rsidP="000F178D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AC66B0" w:rsidRDefault="00AC66B0" w:rsidP="000F178D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AC66B0" w:rsidRDefault="00AC66B0" w:rsidP="000F178D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AC66B0" w:rsidRDefault="00AC66B0" w:rsidP="000F178D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AC66B0" w:rsidRDefault="00AC66B0" w:rsidP="000F178D">
            <w:pPr>
              <w:spacing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Знакомятся с текстом</w:t>
            </w:r>
            <w:r w:rsidRPr="00852B37">
              <w:rPr>
                <w:rFonts w:ascii="Times New Roman" w:hAnsi="Times New Roman"/>
                <w:b/>
                <w:sz w:val="24"/>
                <w:szCs w:val="24"/>
              </w:rPr>
              <w:t xml:space="preserve">, высказывают свои предположения. </w:t>
            </w:r>
          </w:p>
          <w:p w:rsidR="00AC66B0" w:rsidRDefault="00AC66B0" w:rsidP="000F178D">
            <w:pPr>
              <w:spacing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AC66B0" w:rsidRDefault="00AC66B0" w:rsidP="000F178D">
            <w:pPr>
              <w:spacing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AC66B0" w:rsidRDefault="00AC66B0" w:rsidP="000F178D">
            <w:pPr>
              <w:spacing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AC66B0" w:rsidRDefault="00AC66B0" w:rsidP="000F178D">
            <w:pPr>
              <w:spacing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AC66B0" w:rsidRDefault="00AC66B0" w:rsidP="000F178D">
            <w:pPr>
              <w:spacing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AC66B0" w:rsidRDefault="00AC66B0" w:rsidP="000F178D">
            <w:pPr>
              <w:spacing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AC66B0" w:rsidRDefault="00AC66B0" w:rsidP="000F178D">
            <w:pPr>
              <w:spacing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AC66B0" w:rsidRDefault="00AC66B0" w:rsidP="000F178D">
            <w:pPr>
              <w:spacing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AC66B0" w:rsidRDefault="00AC66B0" w:rsidP="000F178D">
            <w:pPr>
              <w:spacing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AC66B0" w:rsidRDefault="00AC66B0" w:rsidP="000F178D">
            <w:pPr>
              <w:spacing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AC66B0" w:rsidRDefault="00AC66B0" w:rsidP="000F178D">
            <w:pPr>
              <w:spacing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AC66B0" w:rsidRDefault="00AC66B0" w:rsidP="000F178D">
            <w:pPr>
              <w:spacing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AC66B0" w:rsidRPr="00852B37" w:rsidRDefault="00AC66B0" w:rsidP="000F178D">
            <w:pPr>
              <w:spacing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Фиксируют материал в маршрутный лист, отвечают на вопросы, составляют предложения текста, записывают их.</w:t>
            </w:r>
          </w:p>
          <w:p w:rsidR="00AC66B0" w:rsidRDefault="00AC66B0" w:rsidP="000F178D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AC66B0" w:rsidRPr="00852B37" w:rsidRDefault="00AC66B0" w:rsidP="000F178D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83" w:type="dxa"/>
          </w:tcPr>
          <w:p w:rsidR="00AC66B0" w:rsidRPr="00852B37" w:rsidRDefault="00AC66B0" w:rsidP="00EE55C3">
            <w:pPr>
              <w:shd w:val="clear" w:color="auto" w:fill="FFFFFF"/>
              <w:spacing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852B37">
              <w:rPr>
                <w:rFonts w:ascii="Times New Roman" w:hAnsi="Times New Roman"/>
                <w:b/>
                <w:sz w:val="24"/>
                <w:szCs w:val="24"/>
              </w:rPr>
              <w:t>Личностные:</w:t>
            </w:r>
          </w:p>
          <w:p w:rsidR="00AC66B0" w:rsidRPr="00852B37" w:rsidRDefault="00AC66B0" w:rsidP="00EE55C3">
            <w:pPr>
              <w:shd w:val="clear" w:color="auto" w:fill="FFFFFF"/>
              <w:spacing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852B37">
              <w:rPr>
                <w:rFonts w:ascii="Times New Roman" w:hAnsi="Times New Roman"/>
                <w:sz w:val="24"/>
                <w:szCs w:val="24"/>
              </w:rPr>
              <w:t>Самоопределение к деятельности</w:t>
            </w:r>
          </w:p>
          <w:p w:rsidR="00AC66B0" w:rsidRPr="00852B37" w:rsidRDefault="00AC66B0" w:rsidP="00EE55C3">
            <w:pPr>
              <w:spacing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852B37">
              <w:rPr>
                <w:rFonts w:ascii="Times New Roman" w:hAnsi="Times New Roman"/>
                <w:b/>
                <w:sz w:val="24"/>
                <w:szCs w:val="24"/>
              </w:rPr>
              <w:t>Коммуникативные:</w:t>
            </w:r>
          </w:p>
          <w:p w:rsidR="00AC66B0" w:rsidRPr="00852B37" w:rsidRDefault="00AC66B0" w:rsidP="00EE55C3">
            <w:pPr>
              <w:shd w:val="clear" w:color="auto" w:fill="FFFFFF"/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52B37">
              <w:rPr>
                <w:rFonts w:ascii="Times New Roman" w:hAnsi="Times New Roman"/>
                <w:sz w:val="24"/>
                <w:szCs w:val="24"/>
              </w:rPr>
              <w:t>Планирование учебного сотрудничества с учителем и сверстниками</w:t>
            </w:r>
          </w:p>
          <w:p w:rsidR="00AC66B0" w:rsidRPr="00852B37" w:rsidRDefault="00AC66B0" w:rsidP="00EE55C3">
            <w:pPr>
              <w:spacing w:line="240" w:lineRule="auto"/>
              <w:rPr>
                <w:rFonts w:ascii="Times New Roman" w:hAnsi="Times New Roman"/>
                <w:b/>
                <w:sz w:val="24"/>
                <w:szCs w:val="24"/>
                <w:u w:val="single"/>
              </w:rPr>
            </w:pPr>
          </w:p>
          <w:p w:rsidR="00AC66B0" w:rsidRDefault="00AC66B0" w:rsidP="00EE55C3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AC66B0" w:rsidRDefault="00AC66B0" w:rsidP="00EE55C3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AC66B0" w:rsidRDefault="00AC66B0" w:rsidP="00EE55C3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AC66B0" w:rsidRDefault="00AC66B0" w:rsidP="00EE55C3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AC66B0" w:rsidRDefault="00AC66B0" w:rsidP="00EE55C3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AC66B0" w:rsidRDefault="00AC66B0" w:rsidP="00EE55C3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AC66B0" w:rsidRDefault="00AC66B0" w:rsidP="00EE55C3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AC66B0" w:rsidRDefault="00AC66B0" w:rsidP="00EE55C3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AC66B0" w:rsidRDefault="00AC66B0" w:rsidP="00EE55C3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AC66B0" w:rsidRDefault="00AC66B0" w:rsidP="00EE55C3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AC66B0" w:rsidRDefault="00AC66B0" w:rsidP="00EE55C3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AC66B0" w:rsidRDefault="00AC66B0" w:rsidP="00EE55C3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AC66B0" w:rsidRDefault="00AC66B0" w:rsidP="00EE55C3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AC66B0" w:rsidRDefault="00AC66B0" w:rsidP="00EE55C3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AC66B0" w:rsidRDefault="00AC66B0" w:rsidP="00EE55C3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AC66B0" w:rsidRDefault="00AC66B0" w:rsidP="00EE55C3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AC66B0" w:rsidRDefault="00AC66B0" w:rsidP="00EE55C3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AC66B0" w:rsidRDefault="00AC66B0" w:rsidP="000F178D">
            <w:pPr>
              <w:spacing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AC66B0" w:rsidRDefault="00AC66B0" w:rsidP="000F178D">
            <w:pPr>
              <w:spacing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AC66B0" w:rsidRDefault="00AC66B0" w:rsidP="000F178D">
            <w:pPr>
              <w:spacing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AC66B0" w:rsidRPr="00852B37" w:rsidRDefault="00AC66B0" w:rsidP="000F178D">
            <w:pPr>
              <w:spacing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852B37">
              <w:rPr>
                <w:rFonts w:ascii="Times New Roman" w:hAnsi="Times New Roman"/>
                <w:b/>
                <w:sz w:val="24"/>
                <w:szCs w:val="24"/>
              </w:rPr>
              <w:t>Регулятивные:</w:t>
            </w:r>
          </w:p>
          <w:p w:rsidR="00AC66B0" w:rsidRPr="00852B37" w:rsidRDefault="00AC66B0" w:rsidP="000F178D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52B37">
              <w:rPr>
                <w:rFonts w:ascii="Times New Roman" w:hAnsi="Times New Roman"/>
                <w:sz w:val="24"/>
                <w:szCs w:val="24"/>
              </w:rPr>
              <w:t>осознают недостаточность своих знаний</w:t>
            </w:r>
          </w:p>
          <w:p w:rsidR="00AC66B0" w:rsidRPr="00852B37" w:rsidRDefault="00AC66B0" w:rsidP="000F178D">
            <w:pPr>
              <w:spacing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852B37">
              <w:rPr>
                <w:rFonts w:ascii="Times New Roman" w:hAnsi="Times New Roman"/>
                <w:b/>
                <w:sz w:val="24"/>
                <w:szCs w:val="24"/>
              </w:rPr>
              <w:t>Коммуникативные:</w:t>
            </w:r>
          </w:p>
          <w:p w:rsidR="00AC66B0" w:rsidRPr="00852B37" w:rsidRDefault="00AC66B0" w:rsidP="000F178D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1"/>
                <w:szCs w:val="21"/>
                <w:shd w:val="clear" w:color="auto" w:fill="FFFFFF"/>
              </w:rPr>
              <w:t>комментировать ответы товарищей, с уважением относиться к чужому мнению, сотрудничать с учителем и одноклассниками.</w:t>
            </w:r>
            <w:r w:rsidRPr="00852B37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AC66B0" w:rsidRPr="00852B37" w:rsidRDefault="00AC66B0" w:rsidP="000F178D">
            <w:pPr>
              <w:spacing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852B37">
              <w:rPr>
                <w:rFonts w:ascii="Times New Roman" w:hAnsi="Times New Roman"/>
                <w:b/>
                <w:sz w:val="24"/>
                <w:szCs w:val="24"/>
              </w:rPr>
              <w:t>Предметные:</w:t>
            </w:r>
          </w:p>
          <w:p w:rsidR="00AC66B0" w:rsidRPr="00852B37" w:rsidRDefault="00AC66B0" w:rsidP="000F178D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52B37">
              <w:rPr>
                <w:rFonts w:ascii="Times New Roman" w:hAnsi="Times New Roman"/>
                <w:sz w:val="24"/>
                <w:szCs w:val="24"/>
              </w:rPr>
              <w:t>Решение проблемы, построение логической цепи рассуждений.</w:t>
            </w:r>
          </w:p>
          <w:p w:rsidR="00AC66B0" w:rsidRPr="00852B37" w:rsidRDefault="00AC66B0" w:rsidP="000F178D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52B37">
              <w:rPr>
                <w:rFonts w:ascii="Times New Roman" w:hAnsi="Times New Roman"/>
                <w:sz w:val="24"/>
                <w:szCs w:val="24"/>
              </w:rPr>
              <w:t>Умение ясно и полно выражать свои мысли.</w:t>
            </w:r>
          </w:p>
          <w:p w:rsidR="00AC66B0" w:rsidRPr="00852B37" w:rsidRDefault="00AC66B0" w:rsidP="000F178D">
            <w:pPr>
              <w:spacing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852B37">
              <w:rPr>
                <w:rFonts w:ascii="Times New Roman" w:hAnsi="Times New Roman"/>
                <w:b/>
                <w:sz w:val="24"/>
                <w:szCs w:val="24"/>
              </w:rPr>
              <w:t>Личностные:</w:t>
            </w:r>
          </w:p>
          <w:p w:rsidR="00AC66B0" w:rsidRDefault="00AC66B0" w:rsidP="000F178D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52B37">
              <w:rPr>
                <w:rFonts w:ascii="Times New Roman" w:hAnsi="Times New Roman"/>
                <w:sz w:val="24"/>
                <w:szCs w:val="24"/>
              </w:rPr>
              <w:t xml:space="preserve">Осознание необходимости </w:t>
            </w:r>
            <w:r>
              <w:rPr>
                <w:rFonts w:ascii="Times New Roman" w:hAnsi="Times New Roman"/>
                <w:sz w:val="24"/>
                <w:szCs w:val="24"/>
              </w:rPr>
              <w:t>совершенствования</w:t>
            </w:r>
            <w:r w:rsidRPr="00852B37">
              <w:rPr>
                <w:rFonts w:ascii="Times New Roman" w:hAnsi="Times New Roman"/>
                <w:sz w:val="24"/>
                <w:szCs w:val="24"/>
              </w:rPr>
              <w:t xml:space="preserve"> своей речи.</w:t>
            </w:r>
          </w:p>
          <w:p w:rsidR="00AC66B0" w:rsidRPr="00852B37" w:rsidRDefault="00AC66B0" w:rsidP="000F178D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52B37">
              <w:rPr>
                <w:rFonts w:ascii="Times New Roman" w:hAnsi="Times New Roman"/>
                <w:sz w:val="24"/>
                <w:szCs w:val="24"/>
              </w:rPr>
              <w:t>Формирование критического мышления</w:t>
            </w:r>
          </w:p>
          <w:p w:rsidR="00AC66B0" w:rsidRDefault="00AC66B0" w:rsidP="00EE55C3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AC66B0" w:rsidRDefault="00AC66B0" w:rsidP="00EE55C3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AC66B0" w:rsidRDefault="00AC66B0" w:rsidP="000F178D">
            <w:pPr>
              <w:spacing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AC66B0" w:rsidRDefault="00AC66B0" w:rsidP="000F178D">
            <w:pPr>
              <w:spacing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AC66B0" w:rsidRDefault="00AC66B0" w:rsidP="000F178D">
            <w:pPr>
              <w:spacing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AC66B0" w:rsidRDefault="00AC66B0" w:rsidP="000F178D">
            <w:pPr>
              <w:spacing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AC66B0" w:rsidRDefault="00AC66B0" w:rsidP="000F178D">
            <w:pPr>
              <w:spacing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AC66B0" w:rsidRDefault="00AC66B0" w:rsidP="000F178D">
            <w:pPr>
              <w:spacing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AC66B0" w:rsidRDefault="00AC66B0" w:rsidP="000F178D">
            <w:pPr>
              <w:spacing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AC66B0" w:rsidRDefault="00AC66B0" w:rsidP="000F178D">
            <w:pPr>
              <w:spacing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AC66B0" w:rsidRDefault="00AC66B0" w:rsidP="000F178D">
            <w:pPr>
              <w:spacing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AC66B0" w:rsidRDefault="00AC66B0" w:rsidP="000F178D">
            <w:pPr>
              <w:spacing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AC66B0" w:rsidRDefault="00AC66B0" w:rsidP="000F178D">
            <w:pPr>
              <w:spacing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AC66B0" w:rsidRDefault="00AC66B0" w:rsidP="000F178D">
            <w:pPr>
              <w:spacing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AC66B0" w:rsidRDefault="00AC66B0" w:rsidP="000F178D">
            <w:pPr>
              <w:spacing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AC66B0" w:rsidRPr="00852B37" w:rsidRDefault="00AC66B0" w:rsidP="000F178D">
            <w:pPr>
              <w:spacing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852B37">
              <w:rPr>
                <w:rFonts w:ascii="Times New Roman" w:hAnsi="Times New Roman"/>
                <w:b/>
                <w:sz w:val="24"/>
                <w:szCs w:val="24"/>
              </w:rPr>
              <w:t>Коммуникативные:</w:t>
            </w:r>
          </w:p>
          <w:p w:rsidR="00AC66B0" w:rsidRPr="00852B37" w:rsidRDefault="00AC66B0" w:rsidP="000F178D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52B37">
              <w:rPr>
                <w:rFonts w:ascii="Times New Roman" w:hAnsi="Times New Roman"/>
                <w:sz w:val="24"/>
                <w:szCs w:val="24"/>
              </w:rPr>
              <w:t xml:space="preserve">Планирование учебного сотрудничества, умение выражать свои  мысли </w:t>
            </w:r>
          </w:p>
          <w:p w:rsidR="00AC66B0" w:rsidRPr="00852B37" w:rsidRDefault="00AC66B0" w:rsidP="000F178D">
            <w:pPr>
              <w:spacing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852B37">
              <w:rPr>
                <w:rFonts w:ascii="Times New Roman" w:hAnsi="Times New Roman"/>
                <w:b/>
                <w:sz w:val="24"/>
                <w:szCs w:val="24"/>
              </w:rPr>
              <w:t>Предметные:</w:t>
            </w:r>
          </w:p>
          <w:p w:rsidR="00AC66B0" w:rsidRPr="00C47752" w:rsidRDefault="00AC66B0" w:rsidP="000F178D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52B37">
              <w:rPr>
                <w:rFonts w:ascii="Times New Roman" w:hAnsi="Times New Roman"/>
                <w:sz w:val="24"/>
                <w:szCs w:val="24"/>
              </w:rPr>
              <w:t xml:space="preserve">Анализ объектов с целью выделения признаков  </w:t>
            </w:r>
          </w:p>
          <w:p w:rsidR="00AC66B0" w:rsidRPr="00C47752" w:rsidRDefault="00AC66B0" w:rsidP="000F178D">
            <w:pPr>
              <w:pStyle w:val="NormalWeb"/>
              <w:shd w:val="clear" w:color="auto" w:fill="FFFFFF"/>
              <w:spacing w:before="0" w:beforeAutospacing="0" w:after="150" w:afterAutospacing="0"/>
              <w:rPr>
                <w:color w:val="000000"/>
                <w:sz w:val="22"/>
                <w:szCs w:val="21"/>
              </w:rPr>
            </w:pPr>
            <w:r w:rsidRPr="00C47752">
              <w:rPr>
                <w:b/>
                <w:color w:val="000000"/>
                <w:sz w:val="22"/>
                <w:szCs w:val="21"/>
              </w:rPr>
              <w:t>Личностные:</w:t>
            </w:r>
            <w:r w:rsidRPr="00C47752">
              <w:rPr>
                <w:color w:val="000000"/>
                <w:sz w:val="22"/>
                <w:szCs w:val="21"/>
              </w:rPr>
              <w:t xml:space="preserve"> адекватно оценивать результаты своей деятельности, искать пути выхода из проблемной ситуации.</w:t>
            </w:r>
          </w:p>
          <w:p w:rsidR="00AC66B0" w:rsidRPr="00852B37" w:rsidRDefault="00AC66B0" w:rsidP="000F178D">
            <w:pPr>
              <w:spacing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852B37">
              <w:rPr>
                <w:rFonts w:ascii="Times New Roman" w:hAnsi="Times New Roman"/>
                <w:b/>
                <w:sz w:val="24"/>
                <w:szCs w:val="24"/>
              </w:rPr>
              <w:t>Регулятивные:</w:t>
            </w:r>
          </w:p>
          <w:p w:rsidR="00AC66B0" w:rsidRPr="00852B37" w:rsidRDefault="00AC66B0" w:rsidP="000F178D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52B37">
              <w:rPr>
                <w:rFonts w:ascii="Times New Roman" w:hAnsi="Times New Roman"/>
                <w:sz w:val="24"/>
                <w:szCs w:val="24"/>
              </w:rPr>
              <w:t>осознают недостаточность своих знаний</w:t>
            </w:r>
          </w:p>
          <w:p w:rsidR="00AC66B0" w:rsidRDefault="00AC66B0" w:rsidP="00EE55C3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AC66B0" w:rsidRDefault="00AC66B0" w:rsidP="00EE55C3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AC66B0" w:rsidRDefault="00AC66B0" w:rsidP="00EE55C3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AC66B0" w:rsidRDefault="00AC66B0" w:rsidP="00EE55C3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AC66B0" w:rsidRDefault="00AC66B0" w:rsidP="00EE55C3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AC66B0" w:rsidRDefault="00AC66B0" w:rsidP="00EE55C3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AC66B0" w:rsidRDefault="00AC66B0" w:rsidP="00EE55C3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AC66B0" w:rsidRDefault="00AC66B0" w:rsidP="00EE55C3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AC66B0" w:rsidRDefault="00AC66B0" w:rsidP="00EE55C3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AC66B0" w:rsidRDefault="00AC66B0" w:rsidP="00EE55C3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AC66B0" w:rsidRDefault="00AC66B0" w:rsidP="00EE55C3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AC66B0" w:rsidRDefault="00AC66B0" w:rsidP="00EE55C3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AC66B0" w:rsidRPr="00852B37" w:rsidRDefault="00AC66B0" w:rsidP="000F178D">
            <w:pPr>
              <w:spacing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852B37">
              <w:rPr>
                <w:rFonts w:ascii="Times New Roman" w:hAnsi="Times New Roman"/>
                <w:b/>
                <w:sz w:val="24"/>
                <w:szCs w:val="24"/>
              </w:rPr>
              <w:t>Коммуникативные:</w:t>
            </w:r>
          </w:p>
          <w:p w:rsidR="00AC66B0" w:rsidRPr="00852B37" w:rsidRDefault="00AC66B0" w:rsidP="000F178D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52B37">
              <w:rPr>
                <w:rFonts w:ascii="Times New Roman" w:hAnsi="Times New Roman"/>
                <w:sz w:val="24"/>
                <w:szCs w:val="24"/>
              </w:rPr>
              <w:t>Выражение своих мыслей с достаточной полнотой и точностью. Аргументирование своего мнения.</w:t>
            </w:r>
          </w:p>
          <w:p w:rsidR="00AC66B0" w:rsidRPr="00852B37" w:rsidRDefault="00AC66B0" w:rsidP="000F178D">
            <w:pPr>
              <w:spacing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852B37">
              <w:rPr>
                <w:rFonts w:ascii="Times New Roman" w:hAnsi="Times New Roman"/>
                <w:b/>
                <w:sz w:val="24"/>
                <w:szCs w:val="24"/>
              </w:rPr>
              <w:t>Предметные:</w:t>
            </w:r>
          </w:p>
          <w:p w:rsidR="00AC66B0" w:rsidRPr="00852B37" w:rsidRDefault="00AC66B0" w:rsidP="000F178D">
            <w:pPr>
              <w:shd w:val="clear" w:color="auto" w:fill="FFFFFF"/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1"/>
                <w:szCs w:val="21"/>
              </w:rPr>
              <w:t>Поиск и выделение нужной информации. Анализ материала с целью выделения существенных признаков.</w:t>
            </w:r>
            <w:r w:rsidRPr="00852B37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AC66B0" w:rsidRPr="00852B37" w:rsidRDefault="00AC66B0" w:rsidP="000F178D">
            <w:pPr>
              <w:shd w:val="clear" w:color="auto" w:fill="FFFFFF"/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52B37">
              <w:rPr>
                <w:rFonts w:ascii="Times New Roman" w:hAnsi="Times New Roman"/>
                <w:b/>
                <w:sz w:val="24"/>
                <w:szCs w:val="24"/>
              </w:rPr>
              <w:t>Личностные:</w:t>
            </w:r>
          </w:p>
          <w:p w:rsidR="00AC66B0" w:rsidRPr="00852B37" w:rsidRDefault="00AC66B0" w:rsidP="000F178D">
            <w:pPr>
              <w:shd w:val="clear" w:color="auto" w:fill="FFFFFF"/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52B37">
              <w:rPr>
                <w:rFonts w:ascii="Times New Roman" w:hAnsi="Times New Roman"/>
                <w:sz w:val="24"/>
                <w:szCs w:val="24"/>
              </w:rPr>
              <w:t>умение применять сопоставительный анализ при работе.</w:t>
            </w:r>
          </w:p>
          <w:p w:rsidR="00AC66B0" w:rsidRDefault="00AC66B0" w:rsidP="000F178D">
            <w:pPr>
              <w:pStyle w:val="NormalWeb"/>
              <w:shd w:val="clear" w:color="auto" w:fill="FFFFFF"/>
              <w:spacing w:before="0" w:beforeAutospacing="0" w:after="150" w:afterAutospacing="0"/>
              <w:rPr>
                <w:rFonts w:ascii="Arial" w:hAnsi="Arial" w:cs="Arial"/>
                <w:color w:val="000000"/>
                <w:sz w:val="21"/>
                <w:szCs w:val="21"/>
              </w:rPr>
            </w:pPr>
            <w:r w:rsidRPr="00852B37">
              <w:rPr>
                <w:b/>
              </w:rPr>
              <w:t xml:space="preserve">Регулятивные: </w:t>
            </w:r>
            <w:r>
              <w:rPr>
                <w:rFonts w:ascii="Arial" w:hAnsi="Arial" w:cs="Arial"/>
                <w:color w:val="000000"/>
                <w:sz w:val="21"/>
                <w:szCs w:val="21"/>
              </w:rPr>
              <w:t>самоконтроль, взаимоконтроль и коррекция полученных результатов.</w:t>
            </w:r>
          </w:p>
          <w:p w:rsidR="00AC66B0" w:rsidRDefault="00AC66B0" w:rsidP="00EE55C3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AC66B0" w:rsidRDefault="00AC66B0" w:rsidP="00EE55C3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AC66B0" w:rsidRDefault="00AC66B0" w:rsidP="00EE55C3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AC66B0" w:rsidRDefault="00AC66B0" w:rsidP="00EE55C3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AC66B0" w:rsidRDefault="00AC66B0" w:rsidP="00EE55C3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AC66B0" w:rsidRDefault="00AC66B0" w:rsidP="00EE55C3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AC66B0" w:rsidRPr="00852B37" w:rsidRDefault="00AC66B0" w:rsidP="000F178D">
            <w:pPr>
              <w:spacing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852B37">
              <w:rPr>
                <w:rFonts w:ascii="Times New Roman" w:hAnsi="Times New Roman"/>
                <w:b/>
                <w:sz w:val="24"/>
                <w:szCs w:val="24"/>
              </w:rPr>
              <w:t>Предметные:</w:t>
            </w:r>
          </w:p>
          <w:p w:rsidR="00AC66B0" w:rsidRPr="00852B37" w:rsidRDefault="00AC66B0" w:rsidP="000F178D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52B37">
              <w:rPr>
                <w:rFonts w:ascii="Times New Roman" w:hAnsi="Times New Roman"/>
                <w:sz w:val="24"/>
                <w:szCs w:val="24"/>
              </w:rPr>
              <w:t xml:space="preserve">Рефлексия </w:t>
            </w:r>
          </w:p>
          <w:p w:rsidR="00AC66B0" w:rsidRPr="00852B37" w:rsidRDefault="00AC66B0" w:rsidP="000F178D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52B37">
              <w:rPr>
                <w:rFonts w:ascii="Times New Roman" w:hAnsi="Times New Roman"/>
                <w:sz w:val="24"/>
                <w:szCs w:val="24"/>
              </w:rPr>
              <w:t xml:space="preserve">Контроль и оценка процесса и результатов деятельности </w:t>
            </w:r>
          </w:p>
          <w:p w:rsidR="00AC66B0" w:rsidRPr="00852B37" w:rsidRDefault="00AC66B0" w:rsidP="000F178D">
            <w:pPr>
              <w:spacing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852B37">
              <w:rPr>
                <w:rFonts w:ascii="Times New Roman" w:hAnsi="Times New Roman"/>
                <w:b/>
                <w:sz w:val="24"/>
                <w:szCs w:val="24"/>
              </w:rPr>
              <w:t>Личностные:</w:t>
            </w:r>
          </w:p>
          <w:p w:rsidR="00AC66B0" w:rsidRPr="00852B37" w:rsidRDefault="00AC66B0" w:rsidP="000F178D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52B37">
              <w:rPr>
                <w:rFonts w:ascii="Times New Roman" w:hAnsi="Times New Roman"/>
                <w:sz w:val="24"/>
                <w:szCs w:val="24"/>
              </w:rPr>
              <w:t>Формирование самооценки, включая осознание своих возможностей в учении.</w:t>
            </w:r>
          </w:p>
          <w:p w:rsidR="00AC66B0" w:rsidRPr="00852B37" w:rsidRDefault="00AC66B0" w:rsidP="000F178D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52B37">
              <w:rPr>
                <w:rFonts w:ascii="Times New Roman" w:hAnsi="Times New Roman"/>
                <w:sz w:val="24"/>
                <w:szCs w:val="24"/>
              </w:rPr>
              <w:t>Адекватное понимание причин успеха/неуспеха в учебной деятельности.</w:t>
            </w:r>
          </w:p>
          <w:p w:rsidR="00AC66B0" w:rsidRDefault="00AC66B0" w:rsidP="000F178D">
            <w:pPr>
              <w:spacing w:line="240" w:lineRule="auto"/>
              <w:rPr>
                <w:sz w:val="21"/>
                <w:szCs w:val="21"/>
                <w:shd w:val="clear" w:color="auto" w:fill="FFFFFF"/>
              </w:rPr>
            </w:pPr>
          </w:p>
          <w:p w:rsidR="00AC66B0" w:rsidRDefault="00AC66B0" w:rsidP="00EE55C3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AC66B0" w:rsidRDefault="00AC66B0" w:rsidP="00EE55C3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AC66B0" w:rsidRDefault="00AC66B0" w:rsidP="00EE55C3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AC66B0" w:rsidRDefault="00AC66B0" w:rsidP="00EE55C3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AC66B0" w:rsidRDefault="00AC66B0" w:rsidP="00EE55C3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AC66B0" w:rsidRDefault="00AC66B0" w:rsidP="00EE55C3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AC66B0" w:rsidRPr="00852B37" w:rsidRDefault="00AC66B0" w:rsidP="000F178D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AC66B0" w:rsidRDefault="00AC66B0" w:rsidP="00475E84">
      <w:pPr>
        <w:ind w:left="-284"/>
      </w:pPr>
    </w:p>
    <w:sectPr w:rsidR="00AC66B0" w:rsidSect="00E677FD">
      <w:pgSz w:w="16838" w:h="11906" w:orient="landscape"/>
      <w:pgMar w:top="426" w:right="1134" w:bottom="850" w:left="1134" w:header="708" w:footer="708" w:gutter="0"/>
      <w:cols w:space="708"/>
      <w:rtlGutter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defaultTabStop w:val="708"/>
  <w:drawingGridHorizontalSpacing w:val="110"/>
  <w:displayHorizont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677FD"/>
    <w:rsid w:val="0003393C"/>
    <w:rsid w:val="000F178D"/>
    <w:rsid w:val="001007F9"/>
    <w:rsid w:val="00104295"/>
    <w:rsid w:val="001E0F55"/>
    <w:rsid w:val="00391EFD"/>
    <w:rsid w:val="003A5F50"/>
    <w:rsid w:val="003B7A7E"/>
    <w:rsid w:val="00425261"/>
    <w:rsid w:val="00475E84"/>
    <w:rsid w:val="0051551F"/>
    <w:rsid w:val="00762699"/>
    <w:rsid w:val="007A723F"/>
    <w:rsid w:val="007D22AA"/>
    <w:rsid w:val="007E1D20"/>
    <w:rsid w:val="007F7DF8"/>
    <w:rsid w:val="00814D34"/>
    <w:rsid w:val="00852B37"/>
    <w:rsid w:val="00860A0B"/>
    <w:rsid w:val="00922E05"/>
    <w:rsid w:val="009D73EC"/>
    <w:rsid w:val="00A216F2"/>
    <w:rsid w:val="00A36297"/>
    <w:rsid w:val="00AA10EA"/>
    <w:rsid w:val="00AC66B0"/>
    <w:rsid w:val="00B141FF"/>
    <w:rsid w:val="00B33547"/>
    <w:rsid w:val="00C47752"/>
    <w:rsid w:val="00C86105"/>
    <w:rsid w:val="00CA5DC4"/>
    <w:rsid w:val="00D8149F"/>
    <w:rsid w:val="00E1436C"/>
    <w:rsid w:val="00E42501"/>
    <w:rsid w:val="00E677FD"/>
    <w:rsid w:val="00EE55C3"/>
    <w:rsid w:val="00F31C0C"/>
    <w:rsid w:val="00F642EC"/>
    <w:rsid w:val="00F963F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677FD"/>
    <w:pPr>
      <w:spacing w:line="276" w:lineRule="auto"/>
    </w:pPr>
    <w:rPr>
      <w:rFonts w:ascii="Arial" w:hAnsi="Arial" w:cs="Arial"/>
      <w:color w:val="00000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4">
    <w:name w:val="c4"/>
    <w:basedOn w:val="Normal"/>
    <w:uiPriority w:val="99"/>
    <w:rsid w:val="00E677F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sz w:val="24"/>
      <w:szCs w:val="24"/>
    </w:rPr>
  </w:style>
  <w:style w:type="character" w:customStyle="1" w:styleId="c12">
    <w:name w:val="c12"/>
    <w:basedOn w:val="DefaultParagraphFont"/>
    <w:uiPriority w:val="99"/>
    <w:rsid w:val="00E677FD"/>
    <w:rPr>
      <w:rFonts w:cs="Times New Roman"/>
    </w:rPr>
  </w:style>
  <w:style w:type="character" w:customStyle="1" w:styleId="c0">
    <w:name w:val="c0"/>
    <w:basedOn w:val="DefaultParagraphFont"/>
    <w:uiPriority w:val="99"/>
    <w:rsid w:val="00E677FD"/>
    <w:rPr>
      <w:rFonts w:cs="Times New Roman"/>
    </w:rPr>
  </w:style>
  <w:style w:type="paragraph" w:styleId="NormalWeb">
    <w:name w:val="Normal (Web)"/>
    <w:basedOn w:val="Normal"/>
    <w:uiPriority w:val="99"/>
    <w:rsid w:val="00E677F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sz w:val="24"/>
      <w:szCs w:val="24"/>
    </w:rPr>
  </w:style>
  <w:style w:type="paragraph" w:styleId="ListParagraph">
    <w:name w:val="List Paragraph"/>
    <w:basedOn w:val="Normal"/>
    <w:uiPriority w:val="99"/>
    <w:qFormat/>
    <w:rsid w:val="00E677FD"/>
    <w:pPr>
      <w:spacing w:after="200"/>
      <w:ind w:left="720"/>
      <w:contextualSpacing/>
    </w:pPr>
    <w:rPr>
      <w:rFonts w:ascii="Calibri" w:hAnsi="Calibri" w:cs="Times New Roman"/>
      <w:color w:val="auto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107227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7227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262</TotalTime>
  <Pages>7</Pages>
  <Words>1597</Words>
  <Characters>9108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александр</dc:creator>
  <cp:keywords/>
  <dc:description/>
  <cp:lastModifiedBy>Scool</cp:lastModifiedBy>
  <cp:revision>2</cp:revision>
  <dcterms:created xsi:type="dcterms:W3CDTF">2023-04-08T03:48:00Z</dcterms:created>
  <dcterms:modified xsi:type="dcterms:W3CDTF">2023-11-03T00:50:00Z</dcterms:modified>
</cp:coreProperties>
</file>